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71D" w:rsidRPr="007C2DD6" w:rsidRDefault="00AB471D" w:rsidP="00AB471D">
      <w:pPr>
        <w:pStyle w:val="1TTULO"/>
        <w:jc w:val="center"/>
      </w:pPr>
      <w:r w:rsidRPr="00960043">
        <w:t>ANEXO V–</w:t>
      </w:r>
      <w:r>
        <w:t>PLANO DE REGULARIZAÇÃO ACADÊMICA</w:t>
      </w: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837"/>
        <w:gridCol w:w="1970"/>
        <w:gridCol w:w="854"/>
        <w:gridCol w:w="1854"/>
        <w:gridCol w:w="464"/>
        <w:gridCol w:w="2101"/>
      </w:tblGrid>
      <w:tr w:rsidR="00AB471D" w:rsidTr="004A24B2">
        <w:trPr>
          <w:trHeight w:val="270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AB471D" w:rsidRPr="001E7B62" w:rsidRDefault="00AB471D" w:rsidP="004A24B2">
            <w:pPr>
              <w:pStyle w:val="TableParagraph"/>
              <w:ind w:left="3468" w:right="3456"/>
              <w:jc w:val="center"/>
              <w:rPr>
                <w:rFonts w:ascii="Segoe UI Semibold" w:hAnsi="Segoe UI Semibold"/>
                <w:b/>
                <w:sz w:val="24"/>
              </w:rPr>
            </w:pPr>
            <w:r w:rsidRPr="001E7B62">
              <w:rPr>
                <w:rFonts w:ascii="Segoe UI Semibold" w:hAnsi="Segoe UI Semibold"/>
                <w:b/>
                <w:sz w:val="24"/>
              </w:rPr>
              <w:t>DADOS</w:t>
            </w:r>
            <w:r w:rsidRPr="001E7B62">
              <w:rPr>
                <w:rFonts w:ascii="Segoe UI Semibold" w:hAnsi="Segoe UI Semibold"/>
                <w:b/>
                <w:spacing w:val="-2"/>
                <w:sz w:val="24"/>
              </w:rPr>
              <w:t xml:space="preserve"> </w:t>
            </w:r>
            <w:r w:rsidRPr="001E7B62">
              <w:rPr>
                <w:rFonts w:ascii="Segoe UI Semibold" w:hAnsi="Segoe UI Semibold"/>
                <w:b/>
                <w:sz w:val="24"/>
              </w:rPr>
              <w:t>DO</w:t>
            </w:r>
            <w:r w:rsidRPr="001E7B62">
              <w:rPr>
                <w:rFonts w:ascii="Segoe UI Semibold" w:hAnsi="Segoe UI Semibold"/>
                <w:b/>
                <w:spacing w:val="-3"/>
                <w:sz w:val="24"/>
              </w:rPr>
              <w:t xml:space="preserve"> </w:t>
            </w:r>
            <w:r w:rsidRPr="001E7B62">
              <w:rPr>
                <w:rFonts w:ascii="Segoe UI Semibold" w:hAnsi="Segoe UI Semibold"/>
                <w:b/>
                <w:sz w:val="24"/>
              </w:rPr>
              <w:t>ALUNO</w:t>
            </w:r>
          </w:p>
        </w:tc>
      </w:tr>
      <w:tr w:rsidR="00AB471D" w:rsidTr="004A24B2">
        <w:trPr>
          <w:trHeight w:val="271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AB471D" w:rsidRDefault="00AB471D" w:rsidP="00223B92">
            <w:pPr>
              <w:pStyle w:val="TableParagraph"/>
              <w:tabs>
                <w:tab w:val="left" w:pos="5562"/>
              </w:tabs>
              <w:ind w:left="109"/>
              <w:rPr>
                <w:sz w:val="24"/>
              </w:rPr>
            </w:pPr>
            <w:r w:rsidRPr="00EF7503">
              <w:rPr>
                <w:rFonts w:ascii="Segoe UI Semibold" w:hAnsi="Segoe UI Semibold"/>
                <w:b/>
                <w:sz w:val="24"/>
              </w:rPr>
              <w:t>PROTOCOLO</w:t>
            </w:r>
            <w:r w:rsidRPr="00EF7503">
              <w:rPr>
                <w:rFonts w:ascii="Segoe UI Semibold" w:hAnsi="Segoe UI Semibold"/>
                <w:b/>
                <w:spacing w:val="-3"/>
                <w:sz w:val="24"/>
              </w:rPr>
              <w:t xml:space="preserve"> </w:t>
            </w:r>
            <w:r w:rsidRPr="00EF7503">
              <w:rPr>
                <w:rFonts w:ascii="Segoe UI Semibold" w:hAnsi="Segoe UI Semibold"/>
                <w:b/>
                <w:sz w:val="24"/>
              </w:rPr>
              <w:t>DO</w:t>
            </w:r>
            <w:r w:rsidRPr="00EF7503">
              <w:rPr>
                <w:rFonts w:ascii="Segoe UI Semibold" w:hAnsi="Segoe UI Semibold"/>
                <w:b/>
                <w:spacing w:val="-3"/>
                <w:sz w:val="24"/>
              </w:rPr>
              <w:t xml:space="preserve"> </w:t>
            </w:r>
            <w:r w:rsidRPr="00EF7503">
              <w:rPr>
                <w:rFonts w:ascii="Segoe UI Semibold" w:hAnsi="Segoe UI Semibold"/>
                <w:b/>
                <w:sz w:val="24"/>
              </w:rPr>
              <w:t>REQUERIMENTO</w:t>
            </w:r>
            <w:r w:rsidRPr="00EF7503">
              <w:rPr>
                <w:rFonts w:ascii="Segoe UI Semibold" w:hAnsi="Segoe UI Semibold"/>
                <w:sz w:val="24"/>
              </w:rPr>
              <w:t>:</w:t>
            </w:r>
            <w:sdt>
              <w:sdtPr>
                <w:rPr>
                  <w:rFonts w:ascii="Segoe UI Semibold" w:hAnsi="Segoe UI Semibold"/>
                  <w:sz w:val="24"/>
                </w:rPr>
                <w:alias w:val="Insira o número do requerimento"/>
                <w:tag w:val="Insira o número do requerimento"/>
                <w:id w:val="785005035"/>
                <w:placeholder>
                  <w:docPart w:val="DefaultPlaceholder_1082065158"/>
                </w:placeholder>
                <w:showingPlcHdr/>
              </w:sdtPr>
              <w:sdtEndPr/>
              <w:sdtContent>
                <w:bookmarkStart w:id="0" w:name="_GoBack"/>
                <w:r w:rsidR="00910830" w:rsidRPr="00910830">
                  <w:rPr>
                    <w:rStyle w:val="TextodoEspaoReservado"/>
                  </w:rPr>
                  <w:t>Clique aqui para digitar texto.</w:t>
                </w:r>
                <w:bookmarkEnd w:id="0"/>
              </w:sdtContent>
            </w:sdt>
            <w:r>
              <w:rPr>
                <w:rFonts w:ascii="Segoe UI Semibold" w:hAnsi="Segoe UI Semibold"/>
                <w:sz w:val="24"/>
              </w:rPr>
              <w:t xml:space="preserve"> </w:t>
            </w:r>
            <w:bookmarkStart w:id="1" w:name="Texto23"/>
            <w:r w:rsidR="00223B92">
              <w:rPr>
                <w:rFonts w:ascii="Segoe UI Semibold" w:hAnsi="Segoe UI Semibold"/>
                <w:sz w:val="24"/>
              </w:rPr>
              <w:fldChar w:fldCharType="begin">
                <w:ffData>
                  <w:name w:val="Texto23"/>
                  <w:enabled/>
                  <w:calcOnExit w:val="0"/>
                  <w:statusText w:type="text" w:val="Insira o número do requerimento  "/>
                  <w:textInput>
                    <w:type w:val="number"/>
                    <w:default w:val="22"/>
                  </w:textInput>
                </w:ffData>
              </w:fldChar>
            </w:r>
            <w:r w:rsidR="00223B92">
              <w:rPr>
                <w:rFonts w:ascii="Segoe UI Semibold" w:hAnsi="Segoe UI Semibold"/>
                <w:sz w:val="24"/>
              </w:rPr>
              <w:instrText xml:space="preserve"> FORMTEXT </w:instrText>
            </w:r>
            <w:r w:rsidR="00223B92">
              <w:rPr>
                <w:rFonts w:ascii="Segoe UI Semibold" w:hAnsi="Segoe UI Semibold"/>
                <w:sz w:val="24"/>
              </w:rPr>
            </w:r>
            <w:r w:rsidR="00223B92">
              <w:rPr>
                <w:rFonts w:ascii="Segoe UI Semibold" w:hAnsi="Segoe UI Semibold"/>
                <w:sz w:val="24"/>
              </w:rPr>
              <w:fldChar w:fldCharType="separate"/>
            </w:r>
            <w:r w:rsidR="00223B92">
              <w:rPr>
                <w:rFonts w:ascii="Segoe UI Semibold" w:hAnsi="Segoe UI Semibold"/>
              </w:rPr>
              <w:t>1</w:t>
            </w:r>
            <w:r w:rsidR="00223B92">
              <w:rPr>
                <w:rFonts w:ascii="Segoe UI Semibold" w:hAnsi="Segoe UI Semibold"/>
                <w:sz w:val="24"/>
              </w:rPr>
              <w:fldChar w:fldCharType="end"/>
            </w:r>
            <w:bookmarkEnd w:id="1"/>
            <w:r>
              <w:rPr>
                <w:sz w:val="24"/>
              </w:rPr>
              <w:t>/20</w:t>
            </w:r>
            <w:bookmarkStart w:id="2" w:name="Texto24"/>
            <w:r w:rsidR="00223B92">
              <w:rPr>
                <w:sz w:val="24"/>
              </w:rPr>
              <w:fldChar w:fldCharType="begin">
                <w:ffData>
                  <w:name w:val="Texto24"/>
                  <w:enabled/>
                  <w:calcOnExit w:val="0"/>
                  <w:helpText w:type="text" w:val="Insira o ano"/>
                  <w:statusText w:type="text" w:val="Insira o ano"/>
                  <w:textInput>
                    <w:type w:val="number"/>
                    <w:default w:val="22"/>
                  </w:textInput>
                </w:ffData>
              </w:fldChar>
            </w:r>
            <w:r w:rsidR="00223B92">
              <w:rPr>
                <w:sz w:val="24"/>
              </w:rPr>
              <w:instrText xml:space="preserve"> FORMTEXT </w:instrText>
            </w:r>
            <w:r w:rsidR="00223B92">
              <w:rPr>
                <w:sz w:val="24"/>
              </w:rPr>
            </w:r>
            <w:r w:rsidR="00223B92">
              <w:rPr>
                <w:sz w:val="24"/>
              </w:rPr>
              <w:fldChar w:fldCharType="separate"/>
            </w:r>
            <w:r w:rsidR="00223B92">
              <w:rPr>
                <w:noProof/>
                <w:sz w:val="24"/>
              </w:rPr>
              <w:t>22</w:t>
            </w:r>
            <w:r w:rsidR="00223B92">
              <w:rPr>
                <w:sz w:val="24"/>
              </w:rPr>
              <w:fldChar w:fldCharType="end"/>
            </w:r>
            <w:bookmarkEnd w:id="2"/>
          </w:p>
        </w:tc>
      </w:tr>
      <w:tr w:rsidR="00B34E53" w:rsidTr="003F732C">
        <w:trPr>
          <w:trHeight w:val="372"/>
        </w:trPr>
        <w:tc>
          <w:tcPr>
            <w:tcW w:w="2567" w:type="pct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B471D" w:rsidRPr="001E7B62" w:rsidRDefault="00AB471D" w:rsidP="00223B92">
            <w:pPr>
              <w:pStyle w:val="TableParagraph"/>
              <w:spacing w:line="272" w:lineRule="exact"/>
              <w:ind w:left="109"/>
              <w:rPr>
                <w:rFonts w:ascii="Segoe UI" w:hAnsi="Segoe UI" w:cs="Segoe UI"/>
                <w:sz w:val="24"/>
              </w:rPr>
            </w:pPr>
            <w:r w:rsidRPr="001E7B62">
              <w:rPr>
                <w:rFonts w:ascii="Segoe UI" w:hAnsi="Segoe UI" w:cs="Segoe UI"/>
                <w:sz w:val="24"/>
              </w:rPr>
              <w:t>Nome:</w:t>
            </w:r>
            <w:bookmarkStart w:id="3" w:name="Texto25"/>
            <w:r w:rsidR="00223B92">
              <w:rPr>
                <w:rFonts w:ascii="Segoe UI" w:hAnsi="Segoe UI" w:cs="Segoe UI"/>
                <w:sz w:val="24"/>
              </w:rPr>
              <w:fldChar w:fldCharType="begin">
                <w:ffData>
                  <w:name w:val="Texto25"/>
                  <w:enabled/>
                  <w:calcOnExit w:val="0"/>
                  <w:helpText w:type="text" w:val="Insira o nome completo"/>
                  <w:statusText w:type="text" w:val="Insira o nome completo"/>
                  <w:textInput>
                    <w:default w:val="Ana Maria da Silva"/>
                  </w:textInput>
                </w:ffData>
              </w:fldChar>
            </w:r>
            <w:r w:rsidR="00223B92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223B92">
              <w:rPr>
                <w:rFonts w:ascii="Segoe UI" w:hAnsi="Segoe UI" w:cs="Segoe UI"/>
                <w:sz w:val="24"/>
              </w:rPr>
            </w:r>
            <w:r w:rsidR="00223B92">
              <w:rPr>
                <w:rFonts w:ascii="Segoe UI" w:hAnsi="Segoe UI" w:cs="Segoe UI"/>
                <w:sz w:val="24"/>
              </w:rPr>
              <w:fldChar w:fldCharType="separate"/>
            </w:r>
            <w:r w:rsidR="00223B92">
              <w:rPr>
                <w:rFonts w:ascii="Segoe UI" w:hAnsi="Segoe UI" w:cs="Segoe UI"/>
                <w:noProof/>
                <w:sz w:val="24"/>
              </w:rPr>
              <w:t>Ana Maria da Silva</w:t>
            </w:r>
            <w:r w:rsidR="00223B92">
              <w:rPr>
                <w:rFonts w:ascii="Segoe UI" w:hAnsi="Segoe UI" w:cs="Segoe UI"/>
                <w:sz w:val="24"/>
              </w:rPr>
              <w:fldChar w:fldCharType="end"/>
            </w:r>
            <w:bookmarkEnd w:id="3"/>
          </w:p>
        </w:tc>
        <w:tc>
          <w:tcPr>
            <w:tcW w:w="2433" w:type="pct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B471D" w:rsidRPr="001E7B62" w:rsidRDefault="00AB471D" w:rsidP="00223B92">
            <w:pPr>
              <w:pStyle w:val="TableParagraph"/>
              <w:spacing w:line="272" w:lineRule="exact"/>
              <w:ind w:left="109"/>
              <w:rPr>
                <w:rFonts w:ascii="Segoe UI" w:hAnsi="Segoe UI" w:cs="Segoe UI"/>
                <w:sz w:val="24"/>
              </w:rPr>
            </w:pPr>
            <w:r w:rsidRPr="001E7B62">
              <w:rPr>
                <w:rFonts w:ascii="Segoe UI" w:hAnsi="Segoe UI" w:cs="Segoe UI"/>
                <w:sz w:val="24"/>
              </w:rPr>
              <w:t>Matrícula:</w:t>
            </w:r>
            <w:bookmarkStart w:id="4" w:name="Texto26"/>
            <w:r w:rsidR="00223B92">
              <w:rPr>
                <w:rFonts w:ascii="Segoe UI" w:hAnsi="Segoe UI" w:cs="Segoe UI"/>
                <w:sz w:val="24"/>
              </w:rPr>
              <w:fldChar w:fldCharType="begin">
                <w:ffData>
                  <w:name w:val="Texto26"/>
                  <w:enabled/>
                  <w:calcOnExit w:val="0"/>
                  <w:helpText w:type="text" w:val="Insira o número de matrícula"/>
                  <w:statusText w:type="text" w:val="Insira o número de matrícula"/>
                  <w:textInput>
                    <w:type w:val="number"/>
                  </w:textInput>
                </w:ffData>
              </w:fldChar>
            </w:r>
            <w:r w:rsidR="00223B92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223B92">
              <w:rPr>
                <w:rFonts w:ascii="Segoe UI" w:hAnsi="Segoe UI" w:cs="Segoe UI"/>
                <w:sz w:val="24"/>
              </w:rPr>
            </w:r>
            <w:r w:rsidR="00223B92">
              <w:rPr>
                <w:rFonts w:ascii="Segoe UI" w:hAnsi="Segoe UI" w:cs="Segoe UI"/>
                <w:sz w:val="24"/>
              </w:rPr>
              <w:fldChar w:fldCharType="separate"/>
            </w:r>
            <w:r w:rsidR="00223B92">
              <w:rPr>
                <w:rFonts w:ascii="Segoe UI" w:hAnsi="Segoe UI" w:cs="Segoe UI"/>
                <w:noProof/>
                <w:sz w:val="24"/>
              </w:rPr>
              <w:t> </w:t>
            </w:r>
            <w:r w:rsidR="00223B92">
              <w:rPr>
                <w:rFonts w:ascii="Segoe UI" w:hAnsi="Segoe UI" w:cs="Segoe UI"/>
                <w:noProof/>
                <w:sz w:val="24"/>
              </w:rPr>
              <w:t> </w:t>
            </w:r>
            <w:r w:rsidR="00223B92">
              <w:rPr>
                <w:rFonts w:ascii="Segoe UI" w:hAnsi="Segoe UI" w:cs="Segoe UI"/>
                <w:noProof/>
                <w:sz w:val="24"/>
              </w:rPr>
              <w:t> </w:t>
            </w:r>
            <w:r w:rsidR="00223B92">
              <w:rPr>
                <w:rFonts w:ascii="Segoe UI" w:hAnsi="Segoe UI" w:cs="Segoe UI"/>
                <w:noProof/>
                <w:sz w:val="24"/>
              </w:rPr>
              <w:t> </w:t>
            </w:r>
            <w:r w:rsidR="00223B92">
              <w:rPr>
                <w:rFonts w:ascii="Segoe UI" w:hAnsi="Segoe UI" w:cs="Segoe UI"/>
                <w:noProof/>
                <w:sz w:val="24"/>
              </w:rPr>
              <w:t> </w:t>
            </w:r>
            <w:r w:rsidR="00223B92">
              <w:rPr>
                <w:rFonts w:ascii="Segoe UI" w:hAnsi="Segoe UI" w:cs="Segoe UI"/>
                <w:sz w:val="24"/>
              </w:rPr>
              <w:fldChar w:fldCharType="end"/>
            </w:r>
            <w:bookmarkEnd w:id="4"/>
          </w:p>
        </w:tc>
      </w:tr>
      <w:tr w:rsidR="00AB471D" w:rsidTr="004A24B2">
        <w:trPr>
          <w:trHeight w:val="271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AB471D" w:rsidRPr="001E7B62" w:rsidRDefault="00AB471D" w:rsidP="00B34E53">
            <w:pPr>
              <w:pStyle w:val="TableParagraph"/>
              <w:ind w:left="109"/>
              <w:rPr>
                <w:rFonts w:ascii="Segoe UI" w:hAnsi="Segoe UI" w:cs="Segoe UI"/>
                <w:sz w:val="24"/>
              </w:rPr>
            </w:pPr>
            <w:r w:rsidRPr="001E7B62">
              <w:rPr>
                <w:rFonts w:ascii="Segoe UI" w:hAnsi="Segoe UI" w:cs="Segoe UI"/>
                <w:sz w:val="24"/>
              </w:rPr>
              <w:t>Curso:</w:t>
            </w:r>
            <w:bookmarkStart w:id="5" w:name="Texto27"/>
            <w:r w:rsidR="00B34E53">
              <w:rPr>
                <w:rFonts w:ascii="Segoe UI" w:hAnsi="Segoe UI" w:cs="Segoe UI"/>
                <w:sz w:val="24"/>
              </w:rPr>
              <w:fldChar w:fldCharType="begin">
                <w:ffData>
                  <w:name w:val="Texto27"/>
                  <w:enabled/>
                  <w:calcOnExit w:val="0"/>
                  <w:helpText w:type="text" w:val="Insira o curso&#10;"/>
                  <w:statusText w:type="text" w:val="Insira o curso"/>
                  <w:textInput>
                    <w:default w:val="LICENCIATURA INTEGRADA EM MATEMÁTICA E FÍSICA"/>
                  </w:textInput>
                </w:ffData>
              </w:fldChar>
            </w:r>
            <w:r w:rsidR="00B34E53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B34E53">
              <w:rPr>
                <w:rFonts w:ascii="Segoe UI" w:hAnsi="Segoe UI" w:cs="Segoe UI"/>
                <w:sz w:val="24"/>
              </w:rPr>
            </w:r>
            <w:r w:rsidR="00B34E53">
              <w:rPr>
                <w:rFonts w:ascii="Segoe UI" w:hAnsi="Segoe UI" w:cs="Segoe UI"/>
                <w:sz w:val="24"/>
              </w:rPr>
              <w:fldChar w:fldCharType="separate"/>
            </w:r>
            <w:r w:rsidR="00B34E53">
              <w:rPr>
                <w:rFonts w:ascii="Segoe UI" w:hAnsi="Segoe UI" w:cs="Segoe UI"/>
                <w:noProof/>
                <w:sz w:val="24"/>
              </w:rPr>
              <w:t>LICENCIATURA INTEGRADA EM MATEMÁTICA E FÍSICA</w:t>
            </w:r>
            <w:r w:rsidR="00B34E53">
              <w:rPr>
                <w:rFonts w:ascii="Segoe UI" w:hAnsi="Segoe UI" w:cs="Segoe UI"/>
                <w:sz w:val="24"/>
              </w:rPr>
              <w:fldChar w:fldCharType="end"/>
            </w:r>
            <w:bookmarkEnd w:id="5"/>
          </w:p>
        </w:tc>
      </w:tr>
      <w:tr w:rsidR="00AB471D" w:rsidTr="004A24B2">
        <w:trPr>
          <w:trHeight w:val="271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AB471D" w:rsidRPr="001E7B62" w:rsidRDefault="00AB471D" w:rsidP="004A24B2">
            <w:pPr>
              <w:pStyle w:val="TableParagraph"/>
              <w:ind w:left="3468" w:right="3457"/>
              <w:jc w:val="center"/>
              <w:rPr>
                <w:rFonts w:ascii="Segoe UI Semibold" w:hAnsi="Segoe UI Semibold"/>
                <w:b/>
                <w:sz w:val="24"/>
              </w:rPr>
            </w:pPr>
            <w:r w:rsidRPr="001E7B62">
              <w:rPr>
                <w:rFonts w:ascii="Segoe UI Semibold" w:hAnsi="Segoe UI Semibold"/>
                <w:b/>
                <w:sz w:val="24"/>
              </w:rPr>
              <w:t>SITUAÇÃO</w:t>
            </w:r>
            <w:r w:rsidRPr="001E7B62">
              <w:rPr>
                <w:rFonts w:ascii="Segoe UI Semibold" w:hAnsi="Segoe UI Semibold"/>
                <w:b/>
                <w:spacing w:val="-6"/>
                <w:sz w:val="24"/>
              </w:rPr>
              <w:t xml:space="preserve"> </w:t>
            </w:r>
            <w:r w:rsidRPr="001E7B62">
              <w:rPr>
                <w:rFonts w:ascii="Segoe UI Semibold" w:hAnsi="Segoe UI Semibold"/>
                <w:b/>
                <w:sz w:val="24"/>
              </w:rPr>
              <w:t>ACADÊMICA</w:t>
            </w:r>
          </w:p>
        </w:tc>
      </w:tr>
      <w:tr w:rsidR="003F732C" w:rsidTr="003F732C">
        <w:trPr>
          <w:trHeight w:val="270"/>
        </w:trPr>
        <w:tc>
          <w:tcPr>
            <w:tcW w:w="2567" w:type="pct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223B92">
            <w:pPr>
              <w:pStyle w:val="TableParagraph"/>
              <w:spacing w:before="120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Ano/semestre</w:t>
            </w:r>
            <w:r w:rsidRPr="00EF7503">
              <w:rPr>
                <w:rFonts w:ascii="Segoe UI" w:hAnsi="Segoe UI" w:cs="Segoe UI"/>
                <w:spacing w:val="-2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de</w:t>
            </w:r>
            <w:r w:rsidRPr="00EF7503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ingresso:</w:t>
            </w:r>
            <w:bookmarkStart w:id="6" w:name="Texto28"/>
            <w:r w:rsidR="00223B92">
              <w:rPr>
                <w:rFonts w:ascii="Segoe UI" w:hAnsi="Segoe UI" w:cs="Segoe UI"/>
                <w:sz w:val="24"/>
              </w:rPr>
              <w:fldChar w:fldCharType="begin">
                <w:ffData>
                  <w:name w:val="Texto28"/>
                  <w:enabled/>
                  <w:calcOnExit w:val="0"/>
                  <w:helpText w:type="text" w:val="Qual ano o aluno ingressou?"/>
                  <w:statusText w:type="text" w:val="Qual ano o aluno ingressou?"/>
                  <w:textInput>
                    <w:type w:val="number"/>
                    <w:default w:val="2017"/>
                  </w:textInput>
                </w:ffData>
              </w:fldChar>
            </w:r>
            <w:r w:rsidR="00223B92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223B92">
              <w:rPr>
                <w:rFonts w:ascii="Segoe UI" w:hAnsi="Segoe UI" w:cs="Segoe UI"/>
                <w:sz w:val="24"/>
              </w:rPr>
            </w:r>
            <w:r w:rsidR="00223B92">
              <w:rPr>
                <w:rFonts w:ascii="Segoe UI" w:hAnsi="Segoe UI" w:cs="Segoe UI"/>
                <w:sz w:val="24"/>
              </w:rPr>
              <w:fldChar w:fldCharType="separate"/>
            </w:r>
            <w:r w:rsidR="00223B92">
              <w:rPr>
                <w:rFonts w:ascii="Segoe UI" w:hAnsi="Segoe UI" w:cs="Segoe UI"/>
                <w:noProof/>
                <w:sz w:val="24"/>
              </w:rPr>
              <w:t>2017</w:t>
            </w:r>
            <w:r w:rsidR="00223B92">
              <w:rPr>
                <w:rFonts w:ascii="Segoe UI" w:hAnsi="Segoe UI" w:cs="Segoe UI"/>
                <w:sz w:val="24"/>
              </w:rPr>
              <w:fldChar w:fldCharType="end"/>
            </w:r>
            <w:bookmarkEnd w:id="6"/>
          </w:p>
        </w:tc>
        <w:tc>
          <w:tcPr>
            <w:tcW w:w="1276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3F732C" w:rsidP="003F732C">
            <w:pPr>
              <w:pStyle w:val="TableParagraph"/>
              <w:ind w:left="109"/>
              <w:rPr>
                <w:rFonts w:ascii="Segoe UI" w:hAnsi="Segoe UI" w:cs="Segoe UI"/>
                <w:sz w:val="24"/>
              </w:rPr>
            </w:pPr>
            <w:r>
              <w:rPr>
                <w:rFonts w:ascii="Segoe UI" w:hAnsi="Segoe UI" w:cs="Segoe UI"/>
                <w:sz w:val="24"/>
              </w:rPr>
              <w:t>1º</w:t>
            </w:r>
            <w:r w:rsidR="00AB471D" w:rsidRPr="00EF7503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="00AB471D" w:rsidRPr="00EF7503">
              <w:rPr>
                <w:rFonts w:ascii="Segoe UI" w:hAnsi="Segoe UI" w:cs="Segoe UI"/>
                <w:sz w:val="24"/>
              </w:rPr>
              <w:t>trancamento:</w:t>
            </w:r>
            <w:bookmarkStart w:id="7" w:name="Texto31"/>
            <w:r>
              <w:rPr>
                <w:rFonts w:ascii="Segoe UI" w:hAnsi="Segoe UI" w:cs="Segoe UI"/>
                <w:sz w:val="24"/>
              </w:rPr>
              <w:fldChar w:fldCharType="begin">
                <w:ffData>
                  <w:name w:val="Texto31"/>
                  <w:enabled/>
                  <w:calcOnExit w:val="0"/>
                  <w:helpText w:type="text" w:val="Qual ano de trancamento?"/>
                  <w:statusText w:type="text" w:val="Qual ano de trancamento?"/>
                  <w:textInput>
                    <w:type w:val="number"/>
                    <w:default w:val="2019.1"/>
                  </w:textInput>
                </w:ffData>
              </w:fldChar>
            </w:r>
            <w:r>
              <w:rPr>
                <w:rFonts w:ascii="Segoe UI" w:hAnsi="Segoe UI" w:cs="Segoe UI"/>
                <w:sz w:val="24"/>
              </w:rPr>
              <w:instrText xml:space="preserve"> FORMTEXT </w:instrText>
            </w:r>
            <w:r>
              <w:rPr>
                <w:rFonts w:ascii="Segoe UI" w:hAnsi="Segoe UI" w:cs="Segoe UI"/>
                <w:sz w:val="24"/>
              </w:rPr>
            </w:r>
            <w:r>
              <w:rPr>
                <w:rFonts w:ascii="Segoe UI" w:hAnsi="Segoe UI" w:cs="Segoe UI"/>
                <w:sz w:val="24"/>
              </w:rPr>
              <w:fldChar w:fldCharType="separate"/>
            </w:r>
            <w:r w:rsidR="00B34E53">
              <w:rPr>
                <w:rFonts w:ascii="Segoe UI" w:hAnsi="Segoe UI" w:cs="Segoe UI"/>
              </w:rPr>
              <w:t>20191</w:t>
            </w:r>
            <w:r>
              <w:rPr>
                <w:rFonts w:ascii="Segoe UI" w:hAnsi="Segoe UI" w:cs="Segoe UI"/>
                <w:sz w:val="24"/>
              </w:rPr>
              <w:fldChar w:fldCharType="end"/>
            </w:r>
            <w:bookmarkEnd w:id="7"/>
          </w:p>
        </w:tc>
        <w:tc>
          <w:tcPr>
            <w:tcW w:w="1157" w:type="pct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1º</w:t>
            </w:r>
            <w:r w:rsidRPr="00EF7503">
              <w:rPr>
                <w:rFonts w:ascii="Segoe UI" w:hAnsi="Segoe UI" w:cs="Segoe UI"/>
                <w:spacing w:val="-2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Retorno:</w:t>
            </w:r>
            <w:bookmarkStart w:id="8" w:name="Texto34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34"/>
                  <w:enabled/>
                  <w:calcOnExit w:val="0"/>
                  <w:helpText w:type="text" w:val="Qual ano de retorno?"/>
                  <w:statusText w:type="text" w:val="Qual ano de retorno?"/>
                  <w:textInput>
                    <w:type w:val="number"/>
                    <w:default w:val="2019.2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2019.2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8"/>
          </w:p>
        </w:tc>
      </w:tr>
      <w:tr w:rsidR="003F732C" w:rsidTr="003F732C">
        <w:trPr>
          <w:trHeight w:val="271"/>
        </w:trPr>
        <w:tc>
          <w:tcPr>
            <w:tcW w:w="1012" w:type="pct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AB471D" w:rsidRDefault="00AB471D" w:rsidP="004A24B2">
            <w:pPr>
              <w:pStyle w:val="TableParagraph"/>
              <w:spacing w:before="120" w:line="270" w:lineRule="atLeast"/>
              <w:ind w:left="109" w:right="14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Componentes</w:t>
            </w:r>
            <w:r>
              <w:rPr>
                <w:spacing w:val="-57"/>
                <w:sz w:val="24"/>
              </w:rPr>
              <w:t xml:space="preserve"> </w:t>
            </w:r>
            <w:r w:rsidRPr="00B635AB">
              <w:rPr>
                <w:sz w:val="24"/>
              </w:rPr>
              <w:t>cu</w:t>
            </w:r>
            <w:r>
              <w:rPr>
                <w:sz w:val="24"/>
              </w:rPr>
              <w:t>rsados</w:t>
            </w:r>
          </w:p>
        </w:tc>
        <w:tc>
          <w:tcPr>
            <w:tcW w:w="1555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223B92">
            <w:pPr>
              <w:pStyle w:val="TableParagraph"/>
              <w:spacing w:before="120"/>
              <w:ind w:left="108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Aprovados:</w:t>
            </w:r>
            <w:bookmarkStart w:id="9" w:name="Texto29"/>
            <w:r w:rsidR="00223B92">
              <w:rPr>
                <w:rFonts w:ascii="Segoe UI" w:hAnsi="Segoe UI" w:cs="Segoe UI"/>
                <w:sz w:val="24"/>
              </w:rPr>
              <w:fldChar w:fldCharType="begin">
                <w:ffData>
                  <w:name w:val="Texto29"/>
                  <w:enabled/>
                  <w:calcOnExit w:val="0"/>
                  <w:helpText w:type="text" w:val="Quantas disciplinas aprovadas?"/>
                  <w:statusText w:type="text" w:val="Quantas disciplinas aprovadas?"/>
                  <w:textInput>
                    <w:type w:val="number"/>
                    <w:default w:val="15"/>
                  </w:textInput>
                </w:ffData>
              </w:fldChar>
            </w:r>
            <w:r w:rsidR="00223B92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223B92">
              <w:rPr>
                <w:rFonts w:ascii="Segoe UI" w:hAnsi="Segoe UI" w:cs="Segoe UI"/>
                <w:sz w:val="24"/>
              </w:rPr>
            </w:r>
            <w:r w:rsidR="00223B92">
              <w:rPr>
                <w:rFonts w:ascii="Segoe UI" w:hAnsi="Segoe UI" w:cs="Segoe UI"/>
                <w:sz w:val="24"/>
              </w:rPr>
              <w:fldChar w:fldCharType="separate"/>
            </w:r>
            <w:r w:rsidR="00223B92">
              <w:rPr>
                <w:rFonts w:ascii="Segoe UI" w:hAnsi="Segoe UI" w:cs="Segoe UI"/>
                <w:noProof/>
                <w:sz w:val="24"/>
              </w:rPr>
              <w:t>15</w:t>
            </w:r>
            <w:r w:rsidR="00223B92">
              <w:rPr>
                <w:rFonts w:ascii="Segoe UI" w:hAnsi="Segoe UI" w:cs="Segoe UI"/>
                <w:sz w:val="24"/>
              </w:rPr>
              <w:fldChar w:fldCharType="end"/>
            </w:r>
            <w:bookmarkEnd w:id="9"/>
          </w:p>
        </w:tc>
        <w:tc>
          <w:tcPr>
            <w:tcW w:w="1276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2º</w:t>
            </w:r>
            <w:r w:rsidRPr="00EF7503">
              <w:rPr>
                <w:rFonts w:ascii="Segoe UI" w:hAnsi="Segoe UI" w:cs="Segoe UI"/>
                <w:spacing w:val="-4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trancamento:</w:t>
            </w:r>
            <w:bookmarkStart w:id="10" w:name="Texto32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32"/>
                  <w:enabled/>
                  <w:calcOnExit w:val="0"/>
                  <w:helpText w:type="text" w:val="Qual ano de trancamento?"/>
                  <w:statusText w:type="text" w:val="Qual ano de trancamento?"/>
                  <w:textInput>
                    <w:type w:val="number"/>
                    <w:default w:val="2021.1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2021.1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10"/>
          </w:p>
        </w:tc>
        <w:tc>
          <w:tcPr>
            <w:tcW w:w="1157" w:type="pct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2º</w:t>
            </w:r>
            <w:r w:rsidRPr="00EF7503">
              <w:rPr>
                <w:rFonts w:ascii="Segoe UI" w:hAnsi="Segoe UI" w:cs="Segoe UI"/>
                <w:spacing w:val="-2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Retorno:</w:t>
            </w:r>
            <w:bookmarkStart w:id="11" w:name="Texto35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35"/>
                  <w:enabled/>
                  <w:calcOnExit w:val="0"/>
                  <w:helpText w:type="text" w:val="Qual ano de retorno?"/>
                  <w:statusText w:type="text" w:val="Qual ano de retorno?"/>
                  <w:textInput>
                    <w:type w:val="number"/>
                    <w:default w:val="2021.2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2021.2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11"/>
          </w:p>
        </w:tc>
      </w:tr>
      <w:tr w:rsidR="003F732C" w:rsidTr="003F732C">
        <w:trPr>
          <w:trHeight w:val="270"/>
        </w:trPr>
        <w:tc>
          <w:tcPr>
            <w:tcW w:w="1012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B471D" w:rsidRDefault="00AB471D" w:rsidP="004A24B2">
            <w:pPr>
              <w:spacing w:before="120"/>
              <w:rPr>
                <w:sz w:val="2"/>
                <w:szCs w:val="2"/>
              </w:rPr>
            </w:pPr>
          </w:p>
        </w:tc>
        <w:tc>
          <w:tcPr>
            <w:tcW w:w="1555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223B92">
            <w:pPr>
              <w:pStyle w:val="TableParagraph"/>
              <w:spacing w:before="120"/>
              <w:ind w:left="108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Reprovados:</w:t>
            </w:r>
            <w:bookmarkStart w:id="12" w:name="Texto30"/>
            <w:r w:rsidR="00223B92">
              <w:rPr>
                <w:rFonts w:ascii="Segoe UI" w:hAnsi="Segoe UI" w:cs="Segoe UI"/>
                <w:sz w:val="24"/>
              </w:rPr>
              <w:fldChar w:fldCharType="begin">
                <w:ffData>
                  <w:name w:val="Texto30"/>
                  <w:enabled/>
                  <w:calcOnExit w:val="0"/>
                  <w:helpText w:type="text" w:val="Quantas disciplinas reprovadas?"/>
                  <w:statusText w:type="text" w:val="Quantas disciplinas reprovadas?"/>
                  <w:textInput>
                    <w:type w:val="number"/>
                    <w:default w:val="10"/>
                  </w:textInput>
                </w:ffData>
              </w:fldChar>
            </w:r>
            <w:r w:rsidR="00223B92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223B92">
              <w:rPr>
                <w:rFonts w:ascii="Segoe UI" w:hAnsi="Segoe UI" w:cs="Segoe UI"/>
                <w:sz w:val="24"/>
              </w:rPr>
            </w:r>
            <w:r w:rsidR="00223B92">
              <w:rPr>
                <w:rFonts w:ascii="Segoe UI" w:hAnsi="Segoe UI" w:cs="Segoe UI"/>
                <w:sz w:val="24"/>
              </w:rPr>
              <w:fldChar w:fldCharType="separate"/>
            </w:r>
            <w:r w:rsidR="00223B92">
              <w:rPr>
                <w:rFonts w:ascii="Segoe UI" w:hAnsi="Segoe UI" w:cs="Segoe UI"/>
                <w:noProof/>
                <w:sz w:val="24"/>
              </w:rPr>
              <w:t>10</w:t>
            </w:r>
            <w:r w:rsidR="00223B92">
              <w:rPr>
                <w:rFonts w:ascii="Segoe UI" w:hAnsi="Segoe UI" w:cs="Segoe UI"/>
                <w:sz w:val="24"/>
              </w:rPr>
              <w:fldChar w:fldCharType="end"/>
            </w:r>
            <w:bookmarkEnd w:id="12"/>
          </w:p>
        </w:tc>
        <w:tc>
          <w:tcPr>
            <w:tcW w:w="2433" w:type="pct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3º</w:t>
            </w:r>
            <w:r w:rsidRPr="00EF7503">
              <w:rPr>
                <w:rFonts w:ascii="Segoe UI" w:hAnsi="Segoe UI" w:cs="Segoe UI"/>
                <w:spacing w:val="-4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trancamento:</w:t>
            </w:r>
            <w:bookmarkStart w:id="13" w:name="Texto33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33"/>
                  <w:enabled/>
                  <w:calcOnExit w:val="0"/>
                  <w:helpText w:type="text" w:val="Qual ano de trancamento?"/>
                  <w:statusText w:type="text" w:val="Qual ano de trancamento?"/>
                  <w:textInput>
                    <w:type w:val="number"/>
                    <w:default w:val="2022.1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2022.1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13"/>
          </w:p>
        </w:tc>
      </w:tr>
      <w:tr w:rsidR="00B34E53" w:rsidTr="003F732C">
        <w:trPr>
          <w:trHeight w:val="271"/>
        </w:trPr>
        <w:tc>
          <w:tcPr>
            <w:tcW w:w="2567" w:type="pct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spacing w:before="120" w:after="120"/>
              <w:ind w:left="108" w:right="102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Quantitativo</w:t>
            </w:r>
            <w:r w:rsidRPr="00EF7503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de</w:t>
            </w:r>
            <w:r w:rsidRPr="00EF7503">
              <w:rPr>
                <w:rFonts w:ascii="Segoe UI" w:hAnsi="Segoe UI" w:cs="Segoe UI"/>
                <w:spacing w:val="-5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Componentes</w:t>
            </w:r>
            <w:r w:rsidRPr="00EF7503">
              <w:rPr>
                <w:rFonts w:ascii="Segoe UI" w:hAnsi="Segoe UI" w:cs="Segoe UI"/>
                <w:spacing w:val="-2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pendentes:</w:t>
            </w:r>
            <w:bookmarkStart w:id="14" w:name="Texto36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36"/>
                  <w:enabled/>
                  <w:calcOnExit w:val="0"/>
                  <w:helpText w:type="text" w:val="Quantas disciplinas pendentes?"/>
                  <w:statusText w:type="text" w:val="Quantas disciplinas pendentes?"/>
                  <w:textInput>
                    <w:type w:val="number"/>
                    <w:default w:val="23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23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14"/>
          </w:p>
        </w:tc>
        <w:tc>
          <w:tcPr>
            <w:tcW w:w="2433" w:type="pct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Prazo</w:t>
            </w:r>
            <w:r w:rsidRPr="00EF7503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máximo</w:t>
            </w:r>
            <w:r w:rsidRPr="00EF7503">
              <w:rPr>
                <w:rFonts w:ascii="Segoe UI" w:hAnsi="Segoe UI" w:cs="Segoe UI"/>
                <w:spacing w:val="-1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de</w:t>
            </w:r>
            <w:r w:rsidRPr="00EF7503">
              <w:rPr>
                <w:rFonts w:ascii="Segoe UI" w:hAnsi="Segoe UI" w:cs="Segoe UI"/>
                <w:spacing w:val="-4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integralização:</w:t>
            </w:r>
            <w:bookmarkStart w:id="15" w:name="Texto37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default w:val="2024.2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2024.2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15"/>
          </w:p>
        </w:tc>
      </w:tr>
      <w:tr w:rsidR="00AB471D" w:rsidTr="004A24B2">
        <w:trPr>
          <w:trHeight w:val="271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AB471D" w:rsidRPr="00EF7503" w:rsidRDefault="00AB471D" w:rsidP="004A24B2">
            <w:pPr>
              <w:pStyle w:val="TableParagraph"/>
              <w:ind w:left="3468" w:right="3455"/>
              <w:jc w:val="center"/>
              <w:rPr>
                <w:rFonts w:ascii="Segoe UI Semibold" w:hAnsi="Segoe UI Semibold"/>
                <w:b/>
                <w:sz w:val="24"/>
              </w:rPr>
            </w:pPr>
            <w:r w:rsidRPr="00EF7503">
              <w:rPr>
                <w:rFonts w:ascii="Segoe UI Semibold" w:hAnsi="Segoe UI Semibold"/>
                <w:b/>
                <w:sz w:val="24"/>
              </w:rPr>
              <w:t>ANÁLISE</w:t>
            </w:r>
          </w:p>
        </w:tc>
      </w:tr>
      <w:bookmarkStart w:id="16" w:name="Texto38"/>
      <w:tr w:rsidR="002D651F" w:rsidTr="002D651F">
        <w:trPr>
          <w:trHeight w:val="271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D651F" w:rsidRPr="00EF7503" w:rsidRDefault="003F732C" w:rsidP="003F732C">
            <w:pPr>
              <w:pStyle w:val="TableParagraph"/>
              <w:spacing w:line="259" w:lineRule="auto"/>
              <w:ind w:left="284" w:right="0"/>
              <w:jc w:val="both"/>
              <w:rPr>
                <w:rFonts w:ascii="Segoe UI Semibold" w:hAnsi="Segoe UI Semibold"/>
                <w:b/>
                <w:sz w:val="24"/>
              </w:rPr>
            </w:pPr>
            <w:r>
              <w:rPr>
                <w:rFonts w:ascii="Segoe UI Semibold" w:hAnsi="Segoe UI Semibold"/>
                <w:b/>
                <w:sz w:val="24"/>
              </w:rPr>
              <w:fldChar w:fldCharType="begin">
                <w:ffData>
                  <w:name w:val="Texto38"/>
                  <w:enabled/>
                  <w:calcOnExit w:val="0"/>
                  <w:helpText w:type="text" w:val="Faça análise do caso"/>
                  <w:statusText w:type="text" w:val="Faça análise do caso"/>
                  <w:textInput/>
                </w:ffData>
              </w:fldChar>
            </w:r>
            <w:r>
              <w:rPr>
                <w:rFonts w:ascii="Segoe UI Semibold" w:hAnsi="Segoe UI Semibold"/>
                <w:b/>
                <w:sz w:val="24"/>
              </w:rPr>
              <w:instrText xml:space="preserve"> FORMTEXT </w:instrText>
            </w:r>
            <w:r>
              <w:rPr>
                <w:rFonts w:ascii="Segoe UI Semibold" w:hAnsi="Segoe UI Semibold"/>
                <w:b/>
                <w:sz w:val="24"/>
              </w:rPr>
            </w:r>
            <w:r>
              <w:rPr>
                <w:rFonts w:ascii="Segoe UI Semibold" w:hAnsi="Segoe UI Semibold"/>
                <w:b/>
                <w:sz w:val="24"/>
              </w:rPr>
              <w:fldChar w:fldCharType="separate"/>
            </w:r>
            <w:r>
              <w:rPr>
                <w:rFonts w:ascii="Segoe UI Semibold" w:hAnsi="Segoe UI Semibold"/>
                <w:b/>
                <w:noProof/>
                <w:sz w:val="24"/>
              </w:rPr>
              <w:t> </w:t>
            </w:r>
            <w:r>
              <w:rPr>
                <w:rFonts w:ascii="Segoe UI Semibold" w:hAnsi="Segoe UI Semibold"/>
                <w:b/>
                <w:noProof/>
                <w:sz w:val="24"/>
              </w:rPr>
              <w:t> </w:t>
            </w:r>
            <w:r>
              <w:rPr>
                <w:rFonts w:ascii="Segoe UI Semibold" w:hAnsi="Segoe UI Semibold"/>
                <w:b/>
                <w:noProof/>
                <w:sz w:val="24"/>
              </w:rPr>
              <w:t> </w:t>
            </w:r>
            <w:r>
              <w:rPr>
                <w:rFonts w:ascii="Segoe UI Semibold" w:hAnsi="Segoe UI Semibold"/>
                <w:b/>
                <w:noProof/>
                <w:sz w:val="24"/>
              </w:rPr>
              <w:t> </w:t>
            </w:r>
            <w:r>
              <w:rPr>
                <w:rFonts w:ascii="Segoe UI Semibold" w:hAnsi="Segoe UI Semibold"/>
                <w:b/>
                <w:noProof/>
                <w:sz w:val="24"/>
              </w:rPr>
              <w:t> </w:t>
            </w:r>
            <w:r>
              <w:rPr>
                <w:rFonts w:ascii="Segoe UI Semibold" w:hAnsi="Segoe UI Semibold"/>
                <w:b/>
                <w:sz w:val="24"/>
              </w:rPr>
              <w:fldChar w:fldCharType="end"/>
            </w:r>
            <w:bookmarkEnd w:id="16"/>
          </w:p>
        </w:tc>
      </w:tr>
      <w:tr w:rsidR="00AB471D" w:rsidTr="004A24B2">
        <w:trPr>
          <w:trHeight w:val="547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spacing w:line="272" w:lineRule="exact"/>
              <w:ind w:left="109"/>
              <w:rPr>
                <w:rFonts w:ascii="Segoe UI Semibold" w:hAnsi="Segoe UI Semibold"/>
                <w:b/>
                <w:sz w:val="24"/>
              </w:rPr>
            </w:pPr>
            <w:r w:rsidRPr="00EF7503">
              <w:rPr>
                <w:rFonts w:ascii="Segoe UI Semibold" w:hAnsi="Segoe UI Semibold"/>
                <w:b/>
                <w:sz w:val="24"/>
              </w:rPr>
              <w:t>RESULTADO</w:t>
            </w:r>
            <w:r w:rsidRPr="00EF7503">
              <w:rPr>
                <w:rFonts w:ascii="Segoe UI Semibold" w:hAnsi="Segoe UI Semibold"/>
                <w:b/>
                <w:spacing w:val="-4"/>
                <w:sz w:val="24"/>
              </w:rPr>
              <w:t xml:space="preserve"> </w:t>
            </w:r>
            <w:r w:rsidRPr="00EF7503">
              <w:rPr>
                <w:rFonts w:ascii="Segoe UI Semibold" w:hAnsi="Segoe UI Semibold"/>
                <w:b/>
                <w:sz w:val="24"/>
              </w:rPr>
              <w:t>DO</w:t>
            </w:r>
            <w:r w:rsidRPr="00EF7503">
              <w:rPr>
                <w:rFonts w:ascii="Segoe UI Semibold" w:hAnsi="Segoe UI Semibold"/>
                <w:b/>
                <w:spacing w:val="-4"/>
                <w:sz w:val="24"/>
              </w:rPr>
              <w:t xml:space="preserve"> </w:t>
            </w:r>
            <w:r w:rsidRPr="00EF7503">
              <w:rPr>
                <w:rFonts w:ascii="Segoe UI Semibold" w:hAnsi="Segoe UI Semibold"/>
                <w:b/>
                <w:sz w:val="24"/>
              </w:rPr>
              <w:t>PARECER:</w:t>
            </w:r>
            <w:bookmarkStart w:id="17" w:name="Texto39"/>
            <w:r w:rsidR="003F732C">
              <w:rPr>
                <w:rFonts w:ascii="Segoe UI Semibold" w:hAnsi="Segoe UI Semibold"/>
                <w:b/>
                <w:sz w:val="24"/>
              </w:rPr>
              <w:fldChar w:fldCharType="begin">
                <w:ffData>
                  <w:name w:val="Texto39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 w:rsidR="003F732C">
              <w:rPr>
                <w:rFonts w:ascii="Segoe UI Semibold" w:hAnsi="Segoe UI Semibold"/>
                <w:b/>
                <w:sz w:val="24"/>
              </w:rPr>
              <w:instrText xml:space="preserve"> FORMTEXT </w:instrText>
            </w:r>
            <w:r w:rsidR="003F732C">
              <w:rPr>
                <w:rFonts w:ascii="Segoe UI Semibold" w:hAnsi="Segoe UI Semibold"/>
                <w:b/>
                <w:sz w:val="24"/>
              </w:rPr>
            </w:r>
            <w:r w:rsidR="003F732C">
              <w:rPr>
                <w:rFonts w:ascii="Segoe UI Semibold" w:hAnsi="Segoe UI Semibold"/>
                <w:b/>
                <w:sz w:val="24"/>
              </w:rPr>
              <w:fldChar w:fldCharType="separate"/>
            </w:r>
            <w:r w:rsidR="003F732C">
              <w:rPr>
                <w:rFonts w:ascii="Segoe UI Semibold" w:hAnsi="Segoe UI Semibold"/>
                <w:b/>
                <w:noProof/>
                <w:sz w:val="24"/>
              </w:rPr>
              <w:t>deferido ou indeferido</w:t>
            </w:r>
            <w:r w:rsidR="003F732C">
              <w:rPr>
                <w:rFonts w:ascii="Segoe UI Semibold" w:hAnsi="Segoe UI Semibold"/>
                <w:b/>
                <w:sz w:val="24"/>
              </w:rPr>
              <w:fldChar w:fldCharType="end"/>
            </w:r>
            <w:bookmarkEnd w:id="17"/>
          </w:p>
        </w:tc>
      </w:tr>
      <w:tr w:rsidR="00AB471D" w:rsidTr="004A24B2">
        <w:trPr>
          <w:trHeight w:val="271"/>
        </w:trPr>
        <w:tc>
          <w:tcPr>
            <w:tcW w:w="5000" w:type="pct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AB471D" w:rsidRPr="00EF7503" w:rsidRDefault="00AB471D" w:rsidP="004A24B2">
            <w:pPr>
              <w:pStyle w:val="TableParagraph"/>
              <w:ind w:left="5" w:right="0"/>
              <w:jc w:val="center"/>
              <w:rPr>
                <w:rFonts w:ascii="Segoe UI Semibold" w:hAnsi="Segoe UI Semibold"/>
                <w:b/>
                <w:sz w:val="24"/>
              </w:rPr>
            </w:pPr>
            <w:r w:rsidRPr="00072134">
              <w:rPr>
                <w:rFonts w:ascii="Segoe UI Semibold" w:hAnsi="Segoe UI Semibold"/>
                <w:b/>
                <w:sz w:val="24"/>
                <w:lang w:val="pt-BR"/>
              </w:rPr>
              <w:t>PLANO DE REGULARIZAÇÃO DE PERCURSO ACADÊMICO</w:t>
            </w:r>
          </w:p>
        </w:tc>
      </w:tr>
      <w:tr w:rsidR="003F732C" w:rsidTr="003F732C">
        <w:trPr>
          <w:trHeight w:val="503"/>
        </w:trPr>
        <w:tc>
          <w:tcPr>
            <w:tcW w:w="3588" w:type="pct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4A24B2">
            <w:pPr>
              <w:pStyle w:val="TableParagraph"/>
              <w:spacing w:line="272" w:lineRule="exact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Total</w:t>
            </w:r>
            <w:r w:rsidRPr="00EF7503">
              <w:rPr>
                <w:rFonts w:ascii="Segoe UI" w:hAnsi="Segoe UI" w:cs="Segoe UI"/>
                <w:spacing w:val="1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de</w:t>
            </w:r>
            <w:r w:rsidRPr="00EF7503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Períodos</w:t>
            </w:r>
            <w:r w:rsidRPr="00EF7503">
              <w:rPr>
                <w:rFonts w:ascii="Segoe UI" w:hAnsi="Segoe UI" w:cs="Segoe UI"/>
                <w:spacing w:val="-2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Prorrogados:</w:t>
            </w:r>
            <w:bookmarkStart w:id="18" w:name="Texto40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40"/>
                  <w:enabled/>
                  <w:calcOnExit w:val="0"/>
                  <w:helpText w:type="text" w:val="Quantos períodos o discente precisará para se formar?"/>
                  <w:statusText w:type="text" w:val="Quantos períodos o discente precisará para se formar?"/>
                  <w:textInput>
                    <w:type w:val="number"/>
                    <w:default w:val="4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4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18"/>
          </w:p>
          <w:p w:rsidR="00AB471D" w:rsidRPr="00EF7503" w:rsidRDefault="00AB471D" w:rsidP="004A24B2">
            <w:pPr>
              <w:pStyle w:val="TableParagraph"/>
              <w:spacing w:before="1" w:line="209" w:lineRule="exact"/>
              <w:ind w:left="109"/>
              <w:rPr>
                <w:rFonts w:ascii="Segoe UI" w:hAnsi="Segoe UI" w:cs="Segoe UI"/>
                <w:sz w:val="20"/>
              </w:rPr>
            </w:pPr>
            <w:r w:rsidRPr="00EF7503">
              <w:rPr>
                <w:rFonts w:ascii="Segoe UI" w:hAnsi="Segoe UI" w:cs="Segoe UI"/>
                <w:sz w:val="20"/>
              </w:rPr>
              <w:t>(caso</w:t>
            </w:r>
            <w:r w:rsidRPr="00EF7503">
              <w:rPr>
                <w:rFonts w:ascii="Segoe UI" w:hAnsi="Segoe UI" w:cs="Segoe UI"/>
                <w:spacing w:val="-1"/>
                <w:sz w:val="20"/>
              </w:rPr>
              <w:t xml:space="preserve"> </w:t>
            </w:r>
            <w:r w:rsidRPr="00EF7503">
              <w:rPr>
                <w:rFonts w:ascii="Segoe UI" w:hAnsi="Segoe UI" w:cs="Segoe UI"/>
                <w:sz w:val="20"/>
              </w:rPr>
              <w:t>esteja</w:t>
            </w:r>
            <w:r w:rsidRPr="00EF7503">
              <w:rPr>
                <w:rFonts w:ascii="Segoe UI" w:hAnsi="Segoe UI" w:cs="Segoe UI"/>
                <w:spacing w:val="-1"/>
                <w:sz w:val="20"/>
              </w:rPr>
              <w:t xml:space="preserve"> </w:t>
            </w:r>
            <w:r w:rsidRPr="00EF7503">
              <w:rPr>
                <w:rFonts w:ascii="Segoe UI" w:hAnsi="Segoe UI" w:cs="Segoe UI"/>
                <w:sz w:val="20"/>
              </w:rPr>
              <w:t>dentro</w:t>
            </w:r>
            <w:r w:rsidRPr="00EF7503">
              <w:rPr>
                <w:rFonts w:ascii="Segoe UI" w:hAnsi="Segoe UI" w:cs="Segoe UI"/>
                <w:spacing w:val="-1"/>
                <w:sz w:val="20"/>
              </w:rPr>
              <w:t xml:space="preserve"> </w:t>
            </w:r>
            <w:r w:rsidRPr="00EF7503">
              <w:rPr>
                <w:rFonts w:ascii="Segoe UI" w:hAnsi="Segoe UI" w:cs="Segoe UI"/>
                <w:sz w:val="20"/>
              </w:rPr>
              <w:t>do</w:t>
            </w:r>
            <w:r w:rsidRPr="00EF7503">
              <w:rPr>
                <w:rFonts w:ascii="Segoe UI" w:hAnsi="Segoe UI" w:cs="Segoe UI"/>
                <w:spacing w:val="-1"/>
                <w:sz w:val="20"/>
              </w:rPr>
              <w:t xml:space="preserve"> </w:t>
            </w:r>
            <w:r w:rsidRPr="00EF7503">
              <w:rPr>
                <w:rFonts w:ascii="Segoe UI" w:hAnsi="Segoe UI" w:cs="Segoe UI"/>
                <w:sz w:val="20"/>
              </w:rPr>
              <w:t>prazo,</w:t>
            </w:r>
            <w:r w:rsidRPr="00EF7503">
              <w:rPr>
                <w:rFonts w:ascii="Segoe UI" w:hAnsi="Segoe UI" w:cs="Segoe UI"/>
                <w:spacing w:val="-2"/>
                <w:sz w:val="20"/>
              </w:rPr>
              <w:t xml:space="preserve"> </w:t>
            </w:r>
            <w:r w:rsidRPr="00EF7503">
              <w:rPr>
                <w:rFonts w:ascii="Segoe UI" w:hAnsi="Segoe UI" w:cs="Segoe UI"/>
                <w:sz w:val="20"/>
              </w:rPr>
              <w:t>zero)</w:t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Pr="00EF7503" w:rsidRDefault="00AB471D" w:rsidP="003F732C">
            <w:pPr>
              <w:pStyle w:val="TableParagraph"/>
              <w:spacing w:line="272" w:lineRule="exact"/>
              <w:ind w:left="109"/>
              <w:rPr>
                <w:rFonts w:ascii="Segoe UI" w:hAnsi="Segoe UI" w:cs="Segoe UI"/>
                <w:sz w:val="24"/>
              </w:rPr>
            </w:pPr>
            <w:r w:rsidRPr="00EF7503">
              <w:rPr>
                <w:rFonts w:ascii="Segoe UI" w:hAnsi="Segoe UI" w:cs="Segoe UI"/>
                <w:sz w:val="24"/>
              </w:rPr>
              <w:t>Início</w:t>
            </w:r>
            <w:r w:rsidRPr="00EF7503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em</w:t>
            </w:r>
            <w:r w:rsidRPr="00EF7503">
              <w:rPr>
                <w:rFonts w:ascii="Segoe UI" w:hAnsi="Segoe UI" w:cs="Segoe UI"/>
                <w:spacing w:val="-3"/>
                <w:sz w:val="24"/>
              </w:rPr>
              <w:t xml:space="preserve"> </w:t>
            </w:r>
            <w:r w:rsidRPr="00EF7503">
              <w:rPr>
                <w:rFonts w:ascii="Segoe UI" w:hAnsi="Segoe UI" w:cs="Segoe UI"/>
                <w:sz w:val="24"/>
              </w:rPr>
              <w:t>(ano/semestre):</w:t>
            </w:r>
            <w:bookmarkStart w:id="19" w:name="Texto41"/>
            <w:r w:rsidR="003F732C">
              <w:rPr>
                <w:rFonts w:ascii="Segoe UI" w:hAnsi="Segoe UI" w:cs="Segoe UI"/>
                <w:sz w:val="24"/>
              </w:rPr>
              <w:fldChar w:fldCharType="begin">
                <w:ffData>
                  <w:name w:val="Texto41"/>
                  <w:enabled/>
                  <w:calcOnExit w:val="0"/>
                  <w:helpText w:type="text" w:val="Qual início começará a regularização?"/>
                  <w:statusText w:type="text" w:val="Qual início começará a regularização?"/>
                  <w:textInput>
                    <w:type w:val="number"/>
                    <w:default w:val="2022.1"/>
                  </w:textInput>
                </w:ffData>
              </w:fldChar>
            </w:r>
            <w:r w:rsidR="003F732C">
              <w:rPr>
                <w:rFonts w:ascii="Segoe UI" w:hAnsi="Segoe UI" w:cs="Segoe UI"/>
                <w:sz w:val="24"/>
              </w:rPr>
              <w:instrText xml:space="preserve"> FORMTEXT </w:instrText>
            </w:r>
            <w:r w:rsidR="003F732C">
              <w:rPr>
                <w:rFonts w:ascii="Segoe UI" w:hAnsi="Segoe UI" w:cs="Segoe UI"/>
                <w:sz w:val="24"/>
              </w:rPr>
            </w:r>
            <w:r w:rsidR="003F732C">
              <w:rPr>
                <w:rFonts w:ascii="Segoe UI" w:hAnsi="Segoe UI" w:cs="Segoe UI"/>
                <w:sz w:val="24"/>
              </w:rPr>
              <w:fldChar w:fldCharType="separate"/>
            </w:r>
            <w:r w:rsidR="003F732C">
              <w:rPr>
                <w:rFonts w:ascii="Segoe UI" w:hAnsi="Segoe UI" w:cs="Segoe UI"/>
                <w:noProof/>
                <w:sz w:val="24"/>
              </w:rPr>
              <w:t>2022.1</w:t>
            </w:r>
            <w:r w:rsidR="003F732C">
              <w:rPr>
                <w:rFonts w:ascii="Segoe UI" w:hAnsi="Segoe UI" w:cs="Segoe UI"/>
                <w:sz w:val="24"/>
              </w:rPr>
              <w:fldChar w:fldCharType="end"/>
            </w:r>
            <w:bookmarkEnd w:id="19"/>
          </w:p>
        </w:tc>
      </w:tr>
      <w:tr w:rsidR="003F732C" w:rsidTr="003F732C">
        <w:trPr>
          <w:trHeight w:val="270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AB471D" w:rsidRPr="00EF7503" w:rsidRDefault="00AB471D" w:rsidP="004A24B2">
            <w:pPr>
              <w:pStyle w:val="TableParagraph"/>
              <w:tabs>
                <w:tab w:val="left" w:pos="510"/>
                <w:tab w:val="center" w:pos="1832"/>
              </w:tabs>
              <w:ind w:left="5"/>
              <w:jc w:val="center"/>
              <w:rPr>
                <w:rFonts w:ascii="Segoe UI Semibold" w:hAnsi="Segoe UI Semibold"/>
                <w:b/>
                <w:sz w:val="24"/>
              </w:rPr>
            </w:pPr>
            <w:r>
              <w:rPr>
                <w:rFonts w:ascii="Segoe UI Semibold" w:hAnsi="Segoe UI Semibold"/>
                <w:b/>
                <w:sz w:val="24"/>
              </w:rPr>
              <w:t>Disciplina/Código</w:t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AB471D" w:rsidRPr="00EF7503" w:rsidRDefault="00AB471D" w:rsidP="004A24B2">
            <w:pPr>
              <w:pStyle w:val="TableParagraph"/>
              <w:ind w:left="-16"/>
              <w:jc w:val="center"/>
              <w:rPr>
                <w:rFonts w:ascii="Segoe UI Semibold" w:hAnsi="Segoe UI Semibold"/>
                <w:b/>
                <w:sz w:val="24"/>
              </w:rPr>
            </w:pPr>
            <w:r w:rsidRPr="00EF7503">
              <w:rPr>
                <w:rFonts w:ascii="Segoe UI Semibold" w:hAnsi="Segoe UI Semibold"/>
                <w:b/>
                <w:sz w:val="24"/>
              </w:rPr>
              <w:t>Período</w:t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AB471D" w:rsidRPr="00EF7503" w:rsidRDefault="00AB471D" w:rsidP="004A24B2">
            <w:pPr>
              <w:pStyle w:val="TableParagraph"/>
              <w:ind w:left="-18"/>
              <w:jc w:val="center"/>
              <w:rPr>
                <w:rFonts w:ascii="Segoe UI Semibold" w:hAnsi="Segoe UI Semibold"/>
                <w:b/>
                <w:sz w:val="24"/>
              </w:rPr>
            </w:pPr>
            <w:r>
              <w:rPr>
                <w:rFonts w:ascii="Segoe UI Semibold" w:hAnsi="Segoe UI Semibold"/>
                <w:b/>
                <w:sz w:val="24"/>
              </w:rPr>
              <w:t>Carga Horária</w:t>
            </w:r>
          </w:p>
        </w:tc>
      </w:tr>
      <w:bookmarkStart w:id="20" w:name="Texto42"/>
      <w:tr w:rsidR="003F732C" w:rsidTr="003F732C">
        <w:trPr>
          <w:trHeight w:val="270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Default="003F732C" w:rsidP="003F732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  <w:bookmarkEnd w:id="20"/>
          </w:p>
        </w:tc>
        <w:bookmarkStart w:id="21" w:name="Texto43"/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Default="003F732C" w:rsidP="003F732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  <w:bookmarkEnd w:id="21"/>
          </w:p>
        </w:tc>
        <w:bookmarkStart w:id="22" w:name="Texto44"/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B471D" w:rsidRDefault="003F732C" w:rsidP="003F732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  <w:bookmarkEnd w:id="22"/>
          </w:p>
        </w:tc>
      </w:tr>
      <w:tr w:rsidR="003F732C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0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0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0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B34E53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B34E53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B34E53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B34E53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B34E53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  <w:tr w:rsidR="003F732C" w:rsidTr="003F732C">
        <w:trPr>
          <w:trHeight w:val="271"/>
        </w:trPr>
        <w:tc>
          <w:tcPr>
            <w:tcW w:w="2097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>
                    <w:default w:val="GEOMETRIA PLANA II/ICED5300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GEOMETRIA PLANA II/ICED53002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91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default w:val="2022.1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2022.1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412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F732C" w:rsidRDefault="003F732C" w:rsidP="004A24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44"/>
                  <w:enabled/>
                  <w:calcOnExit w:val="0"/>
                  <w:textInput>
                    <w:type w:val="number"/>
                    <w:default w:val="6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60</w:t>
            </w:r>
            <w:r>
              <w:rPr>
                <w:sz w:val="20"/>
              </w:rPr>
              <w:fldChar w:fldCharType="end"/>
            </w:r>
          </w:p>
        </w:tc>
      </w:tr>
    </w:tbl>
    <w:p w:rsidR="00AB471D" w:rsidRPr="00EF7503" w:rsidRDefault="00AB471D" w:rsidP="00AB471D">
      <w:pPr>
        <w:pStyle w:val="Corpodetexto"/>
        <w:tabs>
          <w:tab w:val="left" w:pos="7962"/>
          <w:tab w:val="left" w:pos="10112"/>
        </w:tabs>
        <w:spacing w:before="240" w:after="480"/>
        <w:jc w:val="right"/>
        <w:rPr>
          <w:rFonts w:ascii="Segoe UI" w:hAnsi="Segoe UI" w:cs="Segoe UI"/>
        </w:rPr>
      </w:pPr>
      <w:r w:rsidRPr="00EF7503">
        <w:rPr>
          <w:rFonts w:ascii="Segoe UI" w:hAnsi="Segoe UI" w:cs="Segoe UI"/>
        </w:rPr>
        <w:t>Santarém,</w:t>
      </w:r>
      <w:r>
        <w:rPr>
          <w:rFonts w:ascii="Segoe UI" w:hAnsi="Segoe UI" w:cs="Segoe UI"/>
        </w:rPr>
        <w:t xml:space="preserve"> </w:t>
      </w:r>
      <w:bookmarkStart w:id="23" w:name="Texto45"/>
      <w:r w:rsidR="003F732C">
        <w:rPr>
          <w:rFonts w:ascii="Segoe UI" w:hAnsi="Segoe UI" w:cs="Segoe UI"/>
        </w:rPr>
        <w:fldChar w:fldCharType="begin">
          <w:ffData>
            <w:name w:val="Texto45"/>
            <w:enabled w:val="0"/>
            <w:calcOnExit w:val="0"/>
            <w:textInput>
              <w:type w:val="currentDate"/>
            </w:textInput>
          </w:ffData>
        </w:fldChar>
      </w:r>
      <w:r w:rsidR="003F732C">
        <w:rPr>
          <w:rFonts w:ascii="Segoe UI" w:hAnsi="Segoe UI" w:cs="Segoe UI"/>
        </w:rPr>
        <w:instrText xml:space="preserve"> FORMTEXT </w:instrText>
      </w:r>
      <w:r w:rsidR="003F732C">
        <w:rPr>
          <w:rFonts w:ascii="Segoe UI" w:hAnsi="Segoe UI" w:cs="Segoe UI"/>
        </w:rPr>
        <w:fldChar w:fldCharType="begin"/>
      </w:r>
      <w:r w:rsidR="003F732C">
        <w:rPr>
          <w:rFonts w:ascii="Segoe UI" w:hAnsi="Segoe UI" w:cs="Segoe UI"/>
        </w:rPr>
        <w:instrText xml:space="preserve"> DATE  </w:instrText>
      </w:r>
      <w:r w:rsidR="003F732C">
        <w:rPr>
          <w:rFonts w:ascii="Segoe UI" w:hAnsi="Segoe UI" w:cs="Segoe UI"/>
        </w:rPr>
        <w:fldChar w:fldCharType="separate"/>
      </w:r>
      <w:r w:rsidR="00910830">
        <w:rPr>
          <w:rFonts w:ascii="Segoe UI" w:hAnsi="Segoe UI" w:cs="Segoe UI"/>
          <w:noProof/>
        </w:rPr>
        <w:instrText>10/10/2022</w:instrText>
      </w:r>
      <w:r w:rsidR="003F732C">
        <w:rPr>
          <w:rFonts w:ascii="Segoe UI" w:hAnsi="Segoe UI" w:cs="Segoe UI"/>
        </w:rPr>
        <w:fldChar w:fldCharType="end"/>
      </w:r>
      <w:r w:rsidR="003F732C">
        <w:rPr>
          <w:rFonts w:ascii="Segoe UI" w:hAnsi="Segoe UI" w:cs="Segoe UI"/>
        </w:rPr>
      </w:r>
      <w:r w:rsidR="003F732C">
        <w:rPr>
          <w:rFonts w:ascii="Segoe UI" w:hAnsi="Segoe UI" w:cs="Segoe UI"/>
        </w:rPr>
        <w:fldChar w:fldCharType="separate"/>
      </w:r>
      <w:r w:rsidR="003F732C">
        <w:rPr>
          <w:rFonts w:ascii="Segoe UI" w:hAnsi="Segoe UI" w:cs="Segoe UI"/>
          <w:noProof/>
        </w:rPr>
        <w:t>04/09/2022</w:t>
      </w:r>
      <w:r w:rsidR="003F732C">
        <w:rPr>
          <w:rFonts w:ascii="Segoe UI" w:hAnsi="Segoe UI" w:cs="Segoe UI"/>
        </w:rPr>
        <w:fldChar w:fldCharType="end"/>
      </w:r>
      <w:bookmarkEnd w:id="23"/>
      <w:r w:rsidRPr="00EF7503">
        <w:rPr>
          <w:rFonts w:ascii="Segoe UI" w:hAnsi="Segoe UI" w:cs="Segoe UI"/>
        </w:rPr>
        <w:t>.</w:t>
      </w:r>
    </w:p>
    <w:p w:rsidR="00595F1D" w:rsidRPr="00E62B17" w:rsidRDefault="00AB471D" w:rsidP="00B15432">
      <w:pPr>
        <w:pStyle w:val="Corpodetexto"/>
        <w:spacing w:after="0"/>
        <w:jc w:val="center"/>
      </w:pPr>
      <w:r>
        <w:rPr>
          <w:noProof/>
          <w:lang w:eastAsia="pt-BR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B34C010" wp14:editId="71B8E9FF">
                <wp:simplePos x="0" y="0"/>
                <wp:positionH relativeFrom="page">
                  <wp:posOffset>2101850</wp:posOffset>
                </wp:positionH>
                <wp:positionV relativeFrom="paragraph">
                  <wp:posOffset>168275</wp:posOffset>
                </wp:positionV>
                <wp:extent cx="3581400" cy="1270"/>
                <wp:effectExtent l="0" t="0" r="19050" b="17780"/>
                <wp:wrapTopAndBottom/>
                <wp:docPr id="1" name="Forma livr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1400" cy="1270"/>
                        </a:xfrm>
                        <a:custGeom>
                          <a:avLst/>
                          <a:gdLst>
                            <a:gd name="T0" fmla="+- 0 3310 3310"/>
                            <a:gd name="T1" fmla="*/ T0 w 5640"/>
                            <a:gd name="T2" fmla="+- 0 8950 3310"/>
                            <a:gd name="T3" fmla="*/ T2 w 5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40">
                              <a:moveTo>
                                <a:pt x="0" y="0"/>
                              </a:moveTo>
                              <a:lnTo>
                                <a:pt x="56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4" o:spid="_x0000_s1026" style="position:absolute;margin-left:165.5pt;margin-top:13.25pt;width:28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" path="m,l5640,e" filled="f" strokeweight=".26669mm">
                <v:path arrowok="t" o:connecttype="custom" o:connectlocs="0,0;3581400,0" o:connectangles="0,0"/>
                <w10:wrap type="topAndBottom" anchorx="page"/>
              </v:shape>
            </w:pict>
          </mc:Fallback>
        </mc:AlternateContent>
      </w:r>
      <w:r w:rsidRPr="00EF7503">
        <w:rPr>
          <w:rFonts w:ascii="Segoe UI" w:hAnsi="Segoe UI" w:cs="Segoe UI"/>
        </w:rPr>
        <w:t>Assinatura</w:t>
      </w:r>
      <w:r w:rsidRPr="00EF7503">
        <w:rPr>
          <w:rFonts w:ascii="Segoe UI" w:hAnsi="Segoe UI" w:cs="Segoe UI"/>
          <w:spacing w:val="-3"/>
        </w:rPr>
        <w:t xml:space="preserve"> </w:t>
      </w:r>
      <w:r w:rsidRPr="00EF7503">
        <w:rPr>
          <w:rFonts w:ascii="Segoe UI" w:hAnsi="Segoe UI" w:cs="Segoe UI"/>
        </w:rPr>
        <w:t>do</w:t>
      </w:r>
      <w:r w:rsidRPr="00EF7503">
        <w:rPr>
          <w:rFonts w:ascii="Segoe UI" w:hAnsi="Segoe UI" w:cs="Segoe UI"/>
          <w:spacing w:val="-2"/>
        </w:rPr>
        <w:t xml:space="preserve"> </w:t>
      </w:r>
      <w:r w:rsidRPr="00EF7503">
        <w:rPr>
          <w:rFonts w:ascii="Segoe UI" w:hAnsi="Segoe UI" w:cs="Segoe UI"/>
        </w:rPr>
        <w:t>Presidente</w:t>
      </w:r>
      <w:r w:rsidRPr="00EF7503">
        <w:rPr>
          <w:rFonts w:ascii="Segoe UI" w:hAnsi="Segoe UI" w:cs="Segoe UI"/>
          <w:spacing w:val="-4"/>
        </w:rPr>
        <w:t xml:space="preserve"> </w:t>
      </w:r>
      <w:r w:rsidRPr="00EF7503">
        <w:rPr>
          <w:rFonts w:ascii="Segoe UI" w:hAnsi="Segoe UI" w:cs="Segoe UI"/>
        </w:rPr>
        <w:t>da</w:t>
      </w:r>
      <w:r w:rsidRPr="00EF7503">
        <w:rPr>
          <w:rFonts w:ascii="Segoe UI" w:hAnsi="Segoe UI" w:cs="Segoe UI"/>
          <w:spacing w:val="-2"/>
        </w:rPr>
        <w:t xml:space="preserve"> </w:t>
      </w:r>
      <w:r w:rsidRPr="00EF7503">
        <w:rPr>
          <w:rFonts w:ascii="Segoe UI" w:hAnsi="Segoe UI" w:cs="Segoe UI"/>
        </w:rPr>
        <w:t>Comissão</w:t>
      </w:r>
      <w:r w:rsidRPr="00EF7503">
        <w:rPr>
          <w:rFonts w:ascii="Segoe UI" w:hAnsi="Segoe UI" w:cs="Segoe UI"/>
          <w:spacing w:val="-3"/>
        </w:rPr>
        <w:t xml:space="preserve"> </w:t>
      </w:r>
      <w:r w:rsidRPr="00EF7503">
        <w:rPr>
          <w:rFonts w:ascii="Segoe UI" w:hAnsi="Segoe UI" w:cs="Segoe UI"/>
        </w:rPr>
        <w:t>de</w:t>
      </w:r>
      <w:r w:rsidRPr="00EF7503">
        <w:rPr>
          <w:rFonts w:ascii="Segoe UI" w:hAnsi="Segoe UI" w:cs="Segoe UI"/>
          <w:spacing w:val="-3"/>
        </w:rPr>
        <w:t xml:space="preserve"> </w:t>
      </w:r>
      <w:r>
        <w:rPr>
          <w:rFonts w:ascii="Segoe UI" w:hAnsi="Segoe UI" w:cs="Segoe UI"/>
        </w:rPr>
        <w:t>Regularização</w:t>
      </w:r>
    </w:p>
    <w:sectPr w:rsidR="00595F1D" w:rsidRPr="00E62B17" w:rsidSect="00AB471D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9F0" w:rsidRDefault="006C69F0" w:rsidP="008969C1">
      <w:r>
        <w:separator/>
      </w:r>
    </w:p>
  </w:endnote>
  <w:endnote w:type="continuationSeparator" w:id="0">
    <w:p w:rsidR="006C69F0" w:rsidRDefault="006C69F0" w:rsidP="0089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9F0" w:rsidRDefault="006C69F0" w:rsidP="008969C1">
      <w:r>
        <w:separator/>
      </w:r>
    </w:p>
  </w:footnote>
  <w:footnote w:type="continuationSeparator" w:id="0">
    <w:p w:rsidR="006C69F0" w:rsidRDefault="006C69F0" w:rsidP="00896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C1" w:rsidRDefault="008969C1" w:rsidP="008969C1">
    <w:pPr>
      <w:pStyle w:val="Cabealho"/>
      <w:jc w:val="right"/>
    </w:pPr>
    <w:r>
      <w:rPr>
        <w:noProof/>
        <w:lang w:eastAsia="pt-BR" w:bidi="ar-SA"/>
      </w:rPr>
      <w:drawing>
        <wp:inline distT="0" distB="0" distL="0" distR="0" wp14:anchorId="27B8CD21" wp14:editId="77A22714">
          <wp:extent cx="609600" cy="640080"/>
          <wp:effectExtent l="0" t="0" r="0" b="7620"/>
          <wp:docPr id="44" name="Imagem 1" descr="BRASÃO-JPG_pequeno 2 para 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-JPG_pequeno 2 para 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3BD1"/>
    <w:multiLevelType w:val="hybridMultilevel"/>
    <w:tmpl w:val="B6EE5B98"/>
    <w:lvl w:ilvl="0" w:tplc="0464F058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86545"/>
    <w:multiLevelType w:val="hybridMultilevel"/>
    <w:tmpl w:val="7EF87C98"/>
    <w:lvl w:ilvl="0" w:tplc="6C72E58A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31" w:hanging="360"/>
      </w:pPr>
    </w:lvl>
    <w:lvl w:ilvl="2" w:tplc="0416001B" w:tentative="1">
      <w:start w:val="1"/>
      <w:numFmt w:val="lowerRoman"/>
      <w:lvlText w:val="%3."/>
      <w:lvlJc w:val="right"/>
      <w:pPr>
        <w:ind w:left="2551" w:hanging="180"/>
      </w:pPr>
    </w:lvl>
    <w:lvl w:ilvl="3" w:tplc="0416000F" w:tentative="1">
      <w:start w:val="1"/>
      <w:numFmt w:val="decimal"/>
      <w:lvlText w:val="%4."/>
      <w:lvlJc w:val="left"/>
      <w:pPr>
        <w:ind w:left="3271" w:hanging="360"/>
      </w:pPr>
    </w:lvl>
    <w:lvl w:ilvl="4" w:tplc="04160019" w:tentative="1">
      <w:start w:val="1"/>
      <w:numFmt w:val="lowerLetter"/>
      <w:lvlText w:val="%5."/>
      <w:lvlJc w:val="left"/>
      <w:pPr>
        <w:ind w:left="3991" w:hanging="360"/>
      </w:pPr>
    </w:lvl>
    <w:lvl w:ilvl="5" w:tplc="0416001B" w:tentative="1">
      <w:start w:val="1"/>
      <w:numFmt w:val="lowerRoman"/>
      <w:lvlText w:val="%6."/>
      <w:lvlJc w:val="right"/>
      <w:pPr>
        <w:ind w:left="4711" w:hanging="180"/>
      </w:pPr>
    </w:lvl>
    <w:lvl w:ilvl="6" w:tplc="0416000F" w:tentative="1">
      <w:start w:val="1"/>
      <w:numFmt w:val="decimal"/>
      <w:lvlText w:val="%7."/>
      <w:lvlJc w:val="left"/>
      <w:pPr>
        <w:ind w:left="5431" w:hanging="360"/>
      </w:pPr>
    </w:lvl>
    <w:lvl w:ilvl="7" w:tplc="04160019" w:tentative="1">
      <w:start w:val="1"/>
      <w:numFmt w:val="lowerLetter"/>
      <w:lvlText w:val="%8."/>
      <w:lvlJc w:val="left"/>
      <w:pPr>
        <w:ind w:left="6151" w:hanging="360"/>
      </w:pPr>
    </w:lvl>
    <w:lvl w:ilvl="8" w:tplc="0416001B" w:tentative="1">
      <w:start w:val="1"/>
      <w:numFmt w:val="lowerRoman"/>
      <w:lvlText w:val="%9."/>
      <w:lvlJc w:val="right"/>
      <w:pPr>
        <w:ind w:left="68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gutterAtTop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F1D"/>
    <w:rsid w:val="00223B92"/>
    <w:rsid w:val="002D651F"/>
    <w:rsid w:val="00350877"/>
    <w:rsid w:val="003F732C"/>
    <w:rsid w:val="004219E7"/>
    <w:rsid w:val="00595F1D"/>
    <w:rsid w:val="00656CEA"/>
    <w:rsid w:val="006A364F"/>
    <w:rsid w:val="006C69F0"/>
    <w:rsid w:val="006E5A5F"/>
    <w:rsid w:val="007C7F96"/>
    <w:rsid w:val="008034F6"/>
    <w:rsid w:val="008320D7"/>
    <w:rsid w:val="008969C1"/>
    <w:rsid w:val="008F354B"/>
    <w:rsid w:val="00910830"/>
    <w:rsid w:val="00AB471D"/>
    <w:rsid w:val="00AB53AF"/>
    <w:rsid w:val="00B15432"/>
    <w:rsid w:val="00B34E53"/>
    <w:rsid w:val="00BA78DA"/>
    <w:rsid w:val="00C10C06"/>
    <w:rsid w:val="00D50FD7"/>
    <w:rsid w:val="00D51D0F"/>
    <w:rsid w:val="00DB794B"/>
    <w:rsid w:val="00E23C00"/>
    <w:rsid w:val="00E6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4219E7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4219E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4219E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19E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42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4219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219E7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219E7"/>
    <w:rPr>
      <w:rFonts w:ascii="Times New Roman" w:eastAsia="SimSun" w:hAnsi="Times New Roman" w:cs="Mangal"/>
      <w:kern w:val="1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4219E7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4219E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4219E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19E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42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4219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219E7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219E7"/>
    <w:rPr>
      <w:rFonts w:ascii="Times New Roman" w:eastAsia="SimSun" w:hAnsi="Times New Roman" w:cs="Mangal"/>
      <w:kern w:val="1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B6B5FE-274A-4948-AF59-2BB62BBD3ADB}"/>
      </w:docPartPr>
      <w:docPartBody>
        <w:p w:rsidR="00721121" w:rsidRDefault="00A326C6">
          <w:r w:rsidRPr="00F42C20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6C6"/>
    <w:rsid w:val="00637186"/>
    <w:rsid w:val="00721121"/>
    <w:rsid w:val="00A326C6"/>
    <w:rsid w:val="00EF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326C6"/>
    <w:rPr>
      <w:color w:val="808080"/>
    </w:rPr>
  </w:style>
  <w:style w:type="paragraph" w:customStyle="1" w:styleId="5B8319861F7242FC973DB89B3925E5E1">
    <w:name w:val="5B8319861F7242FC973DB89B3925E5E1"/>
    <w:rsid w:val="00A326C6"/>
  </w:style>
  <w:style w:type="paragraph" w:customStyle="1" w:styleId="CB5E6E71F32E42EB88C681FFBD5DBFEB">
    <w:name w:val="CB5E6E71F32E42EB88C681FFBD5DBFEB"/>
    <w:rsid w:val="00A326C6"/>
  </w:style>
  <w:style w:type="paragraph" w:customStyle="1" w:styleId="373F60F21C64448AB9898E0D593B41A4">
    <w:name w:val="373F60F21C64448AB9898E0D593B41A4"/>
    <w:rsid w:val="00A326C6"/>
  </w:style>
  <w:style w:type="paragraph" w:customStyle="1" w:styleId="6CC9B9A0CD6D4E82A0812E42CB7297A7">
    <w:name w:val="6CC9B9A0CD6D4E82A0812E42CB7297A7"/>
    <w:rsid w:val="00A326C6"/>
  </w:style>
  <w:style w:type="paragraph" w:customStyle="1" w:styleId="F3808A0525244DB0A95A135B7C306D87">
    <w:name w:val="F3808A0525244DB0A95A135B7C306D87"/>
    <w:rsid w:val="00A326C6"/>
  </w:style>
  <w:style w:type="paragraph" w:customStyle="1" w:styleId="1F6BBE07FC0E436DAC4106906DAF3E8B">
    <w:name w:val="1F6BBE07FC0E436DAC4106906DAF3E8B"/>
    <w:rsid w:val="00A326C6"/>
  </w:style>
  <w:style w:type="paragraph" w:customStyle="1" w:styleId="45144B97940044F5B964F2CF010F1201">
    <w:name w:val="45144B97940044F5B964F2CF010F1201"/>
    <w:rsid w:val="00A326C6"/>
  </w:style>
  <w:style w:type="paragraph" w:customStyle="1" w:styleId="7EAADB3B254B43BFBF27167E1386B3D7">
    <w:name w:val="7EAADB3B254B43BFBF27167E1386B3D7"/>
    <w:rsid w:val="00A326C6"/>
  </w:style>
  <w:style w:type="paragraph" w:customStyle="1" w:styleId="A1D6A85C17774D0C99720CE9886396C0">
    <w:name w:val="A1D6A85C17774D0C99720CE9886396C0"/>
    <w:rsid w:val="00A326C6"/>
  </w:style>
  <w:style w:type="paragraph" w:customStyle="1" w:styleId="7BE0786370534CABA1D51441F972D7FD">
    <w:name w:val="7BE0786370534CABA1D51441F972D7FD"/>
    <w:rsid w:val="00A326C6"/>
  </w:style>
  <w:style w:type="paragraph" w:customStyle="1" w:styleId="3FF57A6388D74C63AA235CCB1CEADA6F">
    <w:name w:val="3FF57A6388D74C63AA235CCB1CEADA6F"/>
    <w:rsid w:val="00A326C6"/>
  </w:style>
  <w:style w:type="paragraph" w:customStyle="1" w:styleId="B831C94BA33841E4ABF1CB79367EAA6E">
    <w:name w:val="B831C94BA33841E4ABF1CB79367EAA6E"/>
    <w:rsid w:val="00A326C6"/>
  </w:style>
  <w:style w:type="paragraph" w:customStyle="1" w:styleId="1DE41B9DB5FA4B02950C911020B257D6">
    <w:name w:val="1DE41B9DB5FA4B02950C911020B257D6"/>
    <w:rsid w:val="00A326C6"/>
  </w:style>
  <w:style w:type="paragraph" w:customStyle="1" w:styleId="7E1A48C711934588BA6C12E3667E5817">
    <w:name w:val="7E1A48C711934588BA6C12E3667E5817"/>
    <w:rsid w:val="00A326C6"/>
  </w:style>
  <w:style w:type="paragraph" w:customStyle="1" w:styleId="5F6168A420394CD88C30EB2C970D2346">
    <w:name w:val="5F6168A420394CD88C30EB2C970D2346"/>
    <w:rsid w:val="00A326C6"/>
  </w:style>
  <w:style w:type="paragraph" w:customStyle="1" w:styleId="187F493A1DAA4E69B38EB4AD447FBC08">
    <w:name w:val="187F493A1DAA4E69B38EB4AD447FBC08"/>
    <w:rsid w:val="00A326C6"/>
  </w:style>
  <w:style w:type="paragraph" w:customStyle="1" w:styleId="BF51B2D8B63C4A41AABC9E4662F6591B">
    <w:name w:val="BF51B2D8B63C4A41AABC9E4662F6591B"/>
    <w:rsid w:val="00A326C6"/>
  </w:style>
  <w:style w:type="paragraph" w:customStyle="1" w:styleId="4150AD9FFBCA4CD2A69BC37204283786">
    <w:name w:val="4150AD9FFBCA4CD2A69BC37204283786"/>
    <w:rsid w:val="00A326C6"/>
  </w:style>
  <w:style w:type="paragraph" w:customStyle="1" w:styleId="71A7923BB18449208EBF6536ABDD1BEB">
    <w:name w:val="71A7923BB18449208EBF6536ABDD1BEB"/>
    <w:rsid w:val="00A326C6"/>
  </w:style>
  <w:style w:type="paragraph" w:customStyle="1" w:styleId="A9007074D7A045BAB1F92DCD5899AD4B">
    <w:name w:val="A9007074D7A045BAB1F92DCD5899AD4B"/>
    <w:rsid w:val="00A326C6"/>
  </w:style>
  <w:style w:type="paragraph" w:customStyle="1" w:styleId="C864E60093694349BB896B01A8A9C921">
    <w:name w:val="C864E60093694349BB896B01A8A9C921"/>
    <w:rsid w:val="00A326C6"/>
  </w:style>
  <w:style w:type="paragraph" w:customStyle="1" w:styleId="B44D0A257B134D1AB51AA03696E9DDBA">
    <w:name w:val="B44D0A257B134D1AB51AA03696E9DDBA"/>
    <w:rsid w:val="00A326C6"/>
  </w:style>
  <w:style w:type="paragraph" w:customStyle="1" w:styleId="4759C04574CF4C168AA67124681ADE2E">
    <w:name w:val="4759C04574CF4C168AA67124681ADE2E"/>
    <w:rsid w:val="00A326C6"/>
  </w:style>
  <w:style w:type="paragraph" w:customStyle="1" w:styleId="3BD9DCE03B294391A17447A73E1C8F46">
    <w:name w:val="3BD9DCE03B294391A17447A73E1C8F46"/>
    <w:rsid w:val="00A326C6"/>
  </w:style>
  <w:style w:type="paragraph" w:customStyle="1" w:styleId="D4742627C0B0431B93EE44DB3AA3C19E">
    <w:name w:val="D4742627C0B0431B93EE44DB3AA3C19E"/>
    <w:rsid w:val="00A326C6"/>
  </w:style>
  <w:style w:type="paragraph" w:customStyle="1" w:styleId="E4734228F17F40D293E870CA24099593">
    <w:name w:val="E4734228F17F40D293E870CA24099593"/>
    <w:rsid w:val="00A326C6"/>
  </w:style>
  <w:style w:type="paragraph" w:customStyle="1" w:styleId="941A08C50E6D4798BD5AAD7D348F1C10">
    <w:name w:val="941A08C50E6D4798BD5AAD7D348F1C10"/>
    <w:rsid w:val="00A326C6"/>
  </w:style>
  <w:style w:type="paragraph" w:customStyle="1" w:styleId="C88EF1388225447F9927BD29B26C00B6">
    <w:name w:val="C88EF1388225447F9927BD29B26C00B6"/>
    <w:rsid w:val="00A326C6"/>
  </w:style>
  <w:style w:type="paragraph" w:customStyle="1" w:styleId="80234440F37F4745991A7977814D607E">
    <w:name w:val="80234440F37F4745991A7977814D607E"/>
    <w:rsid w:val="00A326C6"/>
  </w:style>
  <w:style w:type="paragraph" w:customStyle="1" w:styleId="6FE1055BF76C4078943CB3C1ADB20FEC">
    <w:name w:val="6FE1055BF76C4078943CB3C1ADB20FEC"/>
    <w:rsid w:val="00A326C6"/>
  </w:style>
  <w:style w:type="paragraph" w:customStyle="1" w:styleId="6C96F94537624BBDB7AFAC3415FDEB68">
    <w:name w:val="6C96F94537624BBDB7AFAC3415FDEB68"/>
    <w:rsid w:val="00A326C6"/>
  </w:style>
  <w:style w:type="paragraph" w:customStyle="1" w:styleId="CBFC192AF13A444C94F63502C846E670">
    <w:name w:val="CBFC192AF13A444C94F63502C846E670"/>
    <w:rsid w:val="00A326C6"/>
  </w:style>
  <w:style w:type="paragraph" w:customStyle="1" w:styleId="3DE62ED4C9AF472F92F1AB75B0010458">
    <w:name w:val="3DE62ED4C9AF472F92F1AB75B0010458"/>
    <w:rsid w:val="00A326C6"/>
  </w:style>
  <w:style w:type="paragraph" w:customStyle="1" w:styleId="2E4922C316424DDF9FCA059904E4ACDA">
    <w:name w:val="2E4922C316424DDF9FCA059904E4ACDA"/>
    <w:rsid w:val="00A326C6"/>
  </w:style>
  <w:style w:type="paragraph" w:customStyle="1" w:styleId="FABE99EB2BDC42928432871F4E6AB291">
    <w:name w:val="FABE99EB2BDC42928432871F4E6AB291"/>
    <w:rsid w:val="00A326C6"/>
  </w:style>
  <w:style w:type="paragraph" w:customStyle="1" w:styleId="ED8C9D72B45C421F94FA178B0F0F95AB">
    <w:name w:val="ED8C9D72B45C421F94FA178B0F0F95AB"/>
    <w:rsid w:val="00A326C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326C6"/>
    <w:rPr>
      <w:color w:val="808080"/>
    </w:rPr>
  </w:style>
  <w:style w:type="paragraph" w:customStyle="1" w:styleId="5B8319861F7242FC973DB89B3925E5E1">
    <w:name w:val="5B8319861F7242FC973DB89B3925E5E1"/>
    <w:rsid w:val="00A326C6"/>
  </w:style>
  <w:style w:type="paragraph" w:customStyle="1" w:styleId="CB5E6E71F32E42EB88C681FFBD5DBFEB">
    <w:name w:val="CB5E6E71F32E42EB88C681FFBD5DBFEB"/>
    <w:rsid w:val="00A326C6"/>
  </w:style>
  <w:style w:type="paragraph" w:customStyle="1" w:styleId="373F60F21C64448AB9898E0D593B41A4">
    <w:name w:val="373F60F21C64448AB9898E0D593B41A4"/>
    <w:rsid w:val="00A326C6"/>
  </w:style>
  <w:style w:type="paragraph" w:customStyle="1" w:styleId="6CC9B9A0CD6D4E82A0812E42CB7297A7">
    <w:name w:val="6CC9B9A0CD6D4E82A0812E42CB7297A7"/>
    <w:rsid w:val="00A326C6"/>
  </w:style>
  <w:style w:type="paragraph" w:customStyle="1" w:styleId="F3808A0525244DB0A95A135B7C306D87">
    <w:name w:val="F3808A0525244DB0A95A135B7C306D87"/>
    <w:rsid w:val="00A326C6"/>
  </w:style>
  <w:style w:type="paragraph" w:customStyle="1" w:styleId="1F6BBE07FC0E436DAC4106906DAF3E8B">
    <w:name w:val="1F6BBE07FC0E436DAC4106906DAF3E8B"/>
    <w:rsid w:val="00A326C6"/>
  </w:style>
  <w:style w:type="paragraph" w:customStyle="1" w:styleId="45144B97940044F5B964F2CF010F1201">
    <w:name w:val="45144B97940044F5B964F2CF010F1201"/>
    <w:rsid w:val="00A326C6"/>
  </w:style>
  <w:style w:type="paragraph" w:customStyle="1" w:styleId="7EAADB3B254B43BFBF27167E1386B3D7">
    <w:name w:val="7EAADB3B254B43BFBF27167E1386B3D7"/>
    <w:rsid w:val="00A326C6"/>
  </w:style>
  <w:style w:type="paragraph" w:customStyle="1" w:styleId="A1D6A85C17774D0C99720CE9886396C0">
    <w:name w:val="A1D6A85C17774D0C99720CE9886396C0"/>
    <w:rsid w:val="00A326C6"/>
  </w:style>
  <w:style w:type="paragraph" w:customStyle="1" w:styleId="7BE0786370534CABA1D51441F972D7FD">
    <w:name w:val="7BE0786370534CABA1D51441F972D7FD"/>
    <w:rsid w:val="00A326C6"/>
  </w:style>
  <w:style w:type="paragraph" w:customStyle="1" w:styleId="3FF57A6388D74C63AA235CCB1CEADA6F">
    <w:name w:val="3FF57A6388D74C63AA235CCB1CEADA6F"/>
    <w:rsid w:val="00A326C6"/>
  </w:style>
  <w:style w:type="paragraph" w:customStyle="1" w:styleId="B831C94BA33841E4ABF1CB79367EAA6E">
    <w:name w:val="B831C94BA33841E4ABF1CB79367EAA6E"/>
    <w:rsid w:val="00A326C6"/>
  </w:style>
  <w:style w:type="paragraph" w:customStyle="1" w:styleId="1DE41B9DB5FA4B02950C911020B257D6">
    <w:name w:val="1DE41B9DB5FA4B02950C911020B257D6"/>
    <w:rsid w:val="00A326C6"/>
  </w:style>
  <w:style w:type="paragraph" w:customStyle="1" w:styleId="7E1A48C711934588BA6C12E3667E5817">
    <w:name w:val="7E1A48C711934588BA6C12E3667E5817"/>
    <w:rsid w:val="00A326C6"/>
  </w:style>
  <w:style w:type="paragraph" w:customStyle="1" w:styleId="5F6168A420394CD88C30EB2C970D2346">
    <w:name w:val="5F6168A420394CD88C30EB2C970D2346"/>
    <w:rsid w:val="00A326C6"/>
  </w:style>
  <w:style w:type="paragraph" w:customStyle="1" w:styleId="187F493A1DAA4E69B38EB4AD447FBC08">
    <w:name w:val="187F493A1DAA4E69B38EB4AD447FBC08"/>
    <w:rsid w:val="00A326C6"/>
  </w:style>
  <w:style w:type="paragraph" w:customStyle="1" w:styleId="BF51B2D8B63C4A41AABC9E4662F6591B">
    <w:name w:val="BF51B2D8B63C4A41AABC9E4662F6591B"/>
    <w:rsid w:val="00A326C6"/>
  </w:style>
  <w:style w:type="paragraph" w:customStyle="1" w:styleId="4150AD9FFBCA4CD2A69BC37204283786">
    <w:name w:val="4150AD9FFBCA4CD2A69BC37204283786"/>
    <w:rsid w:val="00A326C6"/>
  </w:style>
  <w:style w:type="paragraph" w:customStyle="1" w:styleId="71A7923BB18449208EBF6536ABDD1BEB">
    <w:name w:val="71A7923BB18449208EBF6536ABDD1BEB"/>
    <w:rsid w:val="00A326C6"/>
  </w:style>
  <w:style w:type="paragraph" w:customStyle="1" w:styleId="A9007074D7A045BAB1F92DCD5899AD4B">
    <w:name w:val="A9007074D7A045BAB1F92DCD5899AD4B"/>
    <w:rsid w:val="00A326C6"/>
  </w:style>
  <w:style w:type="paragraph" w:customStyle="1" w:styleId="C864E60093694349BB896B01A8A9C921">
    <w:name w:val="C864E60093694349BB896B01A8A9C921"/>
    <w:rsid w:val="00A326C6"/>
  </w:style>
  <w:style w:type="paragraph" w:customStyle="1" w:styleId="B44D0A257B134D1AB51AA03696E9DDBA">
    <w:name w:val="B44D0A257B134D1AB51AA03696E9DDBA"/>
    <w:rsid w:val="00A326C6"/>
  </w:style>
  <w:style w:type="paragraph" w:customStyle="1" w:styleId="4759C04574CF4C168AA67124681ADE2E">
    <w:name w:val="4759C04574CF4C168AA67124681ADE2E"/>
    <w:rsid w:val="00A326C6"/>
  </w:style>
  <w:style w:type="paragraph" w:customStyle="1" w:styleId="3BD9DCE03B294391A17447A73E1C8F46">
    <w:name w:val="3BD9DCE03B294391A17447A73E1C8F46"/>
    <w:rsid w:val="00A326C6"/>
  </w:style>
  <w:style w:type="paragraph" w:customStyle="1" w:styleId="D4742627C0B0431B93EE44DB3AA3C19E">
    <w:name w:val="D4742627C0B0431B93EE44DB3AA3C19E"/>
    <w:rsid w:val="00A326C6"/>
  </w:style>
  <w:style w:type="paragraph" w:customStyle="1" w:styleId="E4734228F17F40D293E870CA24099593">
    <w:name w:val="E4734228F17F40D293E870CA24099593"/>
    <w:rsid w:val="00A326C6"/>
  </w:style>
  <w:style w:type="paragraph" w:customStyle="1" w:styleId="941A08C50E6D4798BD5AAD7D348F1C10">
    <w:name w:val="941A08C50E6D4798BD5AAD7D348F1C10"/>
    <w:rsid w:val="00A326C6"/>
  </w:style>
  <w:style w:type="paragraph" w:customStyle="1" w:styleId="C88EF1388225447F9927BD29B26C00B6">
    <w:name w:val="C88EF1388225447F9927BD29B26C00B6"/>
    <w:rsid w:val="00A326C6"/>
  </w:style>
  <w:style w:type="paragraph" w:customStyle="1" w:styleId="80234440F37F4745991A7977814D607E">
    <w:name w:val="80234440F37F4745991A7977814D607E"/>
    <w:rsid w:val="00A326C6"/>
  </w:style>
  <w:style w:type="paragraph" w:customStyle="1" w:styleId="6FE1055BF76C4078943CB3C1ADB20FEC">
    <w:name w:val="6FE1055BF76C4078943CB3C1ADB20FEC"/>
    <w:rsid w:val="00A326C6"/>
  </w:style>
  <w:style w:type="paragraph" w:customStyle="1" w:styleId="6C96F94537624BBDB7AFAC3415FDEB68">
    <w:name w:val="6C96F94537624BBDB7AFAC3415FDEB68"/>
    <w:rsid w:val="00A326C6"/>
  </w:style>
  <w:style w:type="paragraph" w:customStyle="1" w:styleId="CBFC192AF13A444C94F63502C846E670">
    <w:name w:val="CBFC192AF13A444C94F63502C846E670"/>
    <w:rsid w:val="00A326C6"/>
  </w:style>
  <w:style w:type="paragraph" w:customStyle="1" w:styleId="3DE62ED4C9AF472F92F1AB75B0010458">
    <w:name w:val="3DE62ED4C9AF472F92F1AB75B0010458"/>
    <w:rsid w:val="00A326C6"/>
  </w:style>
  <w:style w:type="paragraph" w:customStyle="1" w:styleId="2E4922C316424DDF9FCA059904E4ACDA">
    <w:name w:val="2E4922C316424DDF9FCA059904E4ACDA"/>
    <w:rsid w:val="00A326C6"/>
  </w:style>
  <w:style w:type="paragraph" w:customStyle="1" w:styleId="FABE99EB2BDC42928432871F4E6AB291">
    <w:name w:val="FABE99EB2BDC42928432871F4E6AB291"/>
    <w:rsid w:val="00A326C6"/>
  </w:style>
  <w:style w:type="paragraph" w:customStyle="1" w:styleId="ED8C9D72B45C421F94FA178B0F0F95AB">
    <w:name w:val="ED8C9D72B45C421F94FA178B0F0F95AB"/>
    <w:rsid w:val="00A326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FE96F-D552-4FA1-AFC9-3471542D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5. ANEXO V - PLANO DE REGULARIZAÇÃO.dotx</Template>
  <TotalTime>0</TotalTime>
  <Pages>1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2022-09-04T12:37:00Z</cp:lastPrinted>
  <dcterms:created xsi:type="dcterms:W3CDTF">2022-10-10T12:39:00Z</dcterms:created>
  <dcterms:modified xsi:type="dcterms:W3CDTF">2022-10-10T12:39:00Z</dcterms:modified>
</cp:coreProperties>
</file>