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2E8" w:rsidRPr="009D22E8" w:rsidRDefault="009D22E8" w:rsidP="009D22E8">
      <w:pPr>
        <w:pStyle w:val="Cabealho"/>
        <w:rPr>
          <w:rFonts w:eastAsia="Calibri"/>
          <w:sz w:val="22"/>
          <w:szCs w:val="22"/>
          <w:lang w:eastAsia="en-US"/>
        </w:rPr>
      </w:pPr>
    </w:p>
    <w:p w:rsidR="00490F41" w:rsidRPr="00FF321B" w:rsidRDefault="0081640D" w:rsidP="00677465">
      <w:pPr>
        <w:pStyle w:val="2Corpodotexto"/>
        <w:spacing w:after="360"/>
        <w:rPr>
          <w:sz w:val="23"/>
          <w:szCs w:val="23"/>
        </w:rPr>
      </w:pPr>
      <w:r>
        <w:t>a comissão</w:t>
      </w:r>
      <w:r w:rsidR="009D22E8" w:rsidRPr="00461639">
        <w:t xml:space="preserve">, </w:t>
      </w:r>
      <w:r w:rsidR="00F7305F" w:rsidRPr="004C2BA1">
        <w:rPr>
          <w:smallCaps w:val="0"/>
        </w:rPr>
        <w:t>constituída</w:t>
      </w:r>
      <w:r w:rsidR="009D22E8" w:rsidRPr="004C2BA1">
        <w:t xml:space="preserve"> </w:t>
      </w:r>
      <w:r w:rsidR="009D22E8" w:rsidRPr="00461639">
        <w:t xml:space="preserve">pelo </w:t>
      </w:r>
      <w:r w:rsidR="00202239" w:rsidRPr="00461639">
        <w:rPr>
          <w:rStyle w:val="3VersaleteChar"/>
        </w:rPr>
        <w:t xml:space="preserve">EDITAL Nº </w:t>
      </w:r>
      <w:r w:rsidR="004C2BA1">
        <w:rPr>
          <w:rStyle w:val="3VersaleteChar"/>
        </w:rPr>
        <w:t>56</w:t>
      </w:r>
      <w:r w:rsidR="00202239" w:rsidRPr="00461639">
        <w:rPr>
          <w:rStyle w:val="3VersaleteChar"/>
        </w:rPr>
        <w:t xml:space="preserve">/2022, </w:t>
      </w:r>
      <w:r w:rsidR="004C2BA1">
        <w:rPr>
          <w:rStyle w:val="3VersaleteChar"/>
        </w:rPr>
        <w:t>de</w:t>
      </w:r>
      <w:r w:rsidR="00202239" w:rsidRPr="00461639">
        <w:rPr>
          <w:rStyle w:val="3VersaleteChar"/>
        </w:rPr>
        <w:t xml:space="preserve"> </w:t>
      </w:r>
      <w:r w:rsidR="004C2BA1">
        <w:rPr>
          <w:rStyle w:val="3VersaleteChar"/>
        </w:rPr>
        <w:t>14</w:t>
      </w:r>
      <w:r w:rsidR="00202239" w:rsidRPr="00461639">
        <w:rPr>
          <w:rStyle w:val="3VersaleteChar"/>
        </w:rPr>
        <w:t xml:space="preserve"> </w:t>
      </w:r>
      <w:r w:rsidR="004C2BA1">
        <w:rPr>
          <w:rStyle w:val="3VersaleteChar"/>
        </w:rPr>
        <w:t>de</w:t>
      </w:r>
      <w:r w:rsidR="00202239" w:rsidRPr="00461639">
        <w:rPr>
          <w:rStyle w:val="3VersaleteChar"/>
        </w:rPr>
        <w:t xml:space="preserve"> </w:t>
      </w:r>
      <w:r w:rsidR="004C2BA1">
        <w:rPr>
          <w:rStyle w:val="3VersaleteChar"/>
        </w:rPr>
        <w:t>outubro</w:t>
      </w:r>
      <w:r w:rsidR="00202239" w:rsidRPr="00461639">
        <w:rPr>
          <w:rStyle w:val="3VersaleteChar"/>
        </w:rPr>
        <w:t xml:space="preserve"> </w:t>
      </w:r>
      <w:r w:rsidR="004C2BA1">
        <w:rPr>
          <w:rStyle w:val="3VersaleteChar"/>
        </w:rPr>
        <w:t>de</w:t>
      </w:r>
      <w:r w:rsidR="00202239" w:rsidRPr="00461639">
        <w:rPr>
          <w:rStyle w:val="3VersaleteChar"/>
        </w:rPr>
        <w:t xml:space="preserve"> 2022,</w:t>
      </w:r>
      <w:r w:rsidR="009D22E8" w:rsidRPr="00461639">
        <w:rPr>
          <w:rStyle w:val="3VersaleteChar"/>
        </w:rPr>
        <w:t xml:space="preserve"> </w:t>
      </w:r>
      <w:r w:rsidR="00FF321B">
        <w:rPr>
          <w:rStyle w:val="3VersaleteChar"/>
          <w:b w:val="0"/>
        </w:rPr>
        <w:t>decide pelo deferimento e indeferimento de regularização acadêmica dos seguintes discentes listados abaixo</w:t>
      </w:r>
      <w:r>
        <w:rPr>
          <w:rStyle w:val="3VersaleteChar"/>
          <w:b w:val="0"/>
        </w:rPr>
        <w:t>:</w:t>
      </w:r>
    </w:p>
    <w:p w:rsidR="00851A94" w:rsidRPr="00461639" w:rsidRDefault="00FF321B" w:rsidP="00851A94">
      <w:pPr>
        <w:pStyle w:val="1Ttulo"/>
        <w:spacing w:before="360" w:after="360" w:line="259" w:lineRule="auto"/>
        <w:rPr>
          <w:u w:val="none"/>
        </w:rPr>
      </w:pPr>
      <w:r>
        <w:rPr>
          <w:u w:val="none"/>
        </w:rPr>
        <w:t>LISTA DE ALUNOS DEFERIDOS E INDEFERIDOS</w:t>
      </w:r>
    </w:p>
    <w:tbl>
      <w:tblPr>
        <w:tblStyle w:val="Tabelacomgrade"/>
        <w:tblW w:w="9322" w:type="dxa"/>
        <w:tblLook w:val="04A0" w:firstRow="1" w:lastRow="0" w:firstColumn="1" w:lastColumn="0" w:noHBand="0" w:noVBand="1"/>
      </w:tblPr>
      <w:tblGrid>
        <w:gridCol w:w="2376"/>
        <w:gridCol w:w="6946"/>
      </w:tblGrid>
      <w:tr w:rsidR="00677465" w:rsidRPr="00461639" w:rsidTr="00A844AD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7465" w:rsidRPr="00461639" w:rsidRDefault="00FF321B" w:rsidP="00851A94">
            <w:pPr>
              <w:pStyle w:val="Corpodetexto"/>
              <w:tabs>
                <w:tab w:val="left" w:pos="180"/>
              </w:tabs>
              <w:jc w:val="right"/>
              <w:rPr>
                <w:rFonts w:eastAsia="Arial Unicode MS"/>
                <w:b/>
                <w:sz w:val="32"/>
                <w:szCs w:val="32"/>
              </w:rPr>
            </w:pPr>
            <w:r>
              <w:rPr>
                <w:rStyle w:val="3VersaleteChar"/>
                <w:sz w:val="32"/>
                <w:szCs w:val="32"/>
              </w:rPr>
              <w:t>Curso:</w:t>
            </w:r>
          </w:p>
        </w:tc>
        <w:bookmarkStart w:id="0" w:name="Texto1"/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7465" w:rsidRPr="00461639" w:rsidRDefault="0030028A" w:rsidP="00851A94">
            <w:pPr>
              <w:pStyle w:val="2Corpodotexto"/>
              <w:jc w:val="left"/>
            </w:pPr>
            <w:r>
              <w:fldChar w:fldCharType="begin">
                <w:ffData>
                  <w:name w:val="Texto1"/>
                  <w:enabled/>
                  <w:calcOnExit w:val="0"/>
                  <w:textInput>
                    <w:default w:val="LICENCIATURA INTEGRADA EM MATEMÁTICA E FÍSIC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LICENCIATURA INTEGRADA</w:t>
            </w:r>
            <w:bookmarkStart w:id="1" w:name="_GoBack"/>
            <w:bookmarkEnd w:id="1"/>
            <w:r>
              <w:rPr>
                <w:noProof/>
              </w:rPr>
              <w:t xml:space="preserve"> EM MATEMÁTICA E FÍSICA</w:t>
            </w:r>
            <w:r>
              <w:fldChar w:fldCharType="end"/>
            </w:r>
            <w:bookmarkEnd w:id="0"/>
          </w:p>
        </w:tc>
      </w:tr>
      <w:tr w:rsidR="00851A94" w:rsidRPr="00461639" w:rsidTr="00070E4E">
        <w:trPr>
          <w:trHeight w:val="227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851A94" w:rsidRPr="00070E4E" w:rsidRDefault="00851A94" w:rsidP="00677465">
            <w:pPr>
              <w:pStyle w:val="Corpodetexto"/>
              <w:tabs>
                <w:tab w:val="left" w:pos="180"/>
              </w:tabs>
              <w:jc w:val="both"/>
              <w:rPr>
                <w:rStyle w:val="3VersaleteChar"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:rsidR="00851A94" w:rsidRPr="00070E4E" w:rsidRDefault="00851A94" w:rsidP="008840A3">
            <w:pPr>
              <w:pStyle w:val="2Corpodotexto"/>
              <w:rPr>
                <w:sz w:val="16"/>
                <w:szCs w:val="16"/>
              </w:rPr>
            </w:pP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4643"/>
        <w:gridCol w:w="4643"/>
      </w:tblGrid>
      <w:tr w:rsidR="0030028A" w:rsidRPr="00461639" w:rsidTr="0030028A"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0028A" w:rsidRPr="00FF321B" w:rsidRDefault="0030028A" w:rsidP="00BD534C">
            <w:pPr>
              <w:pStyle w:val="3Versalete"/>
              <w:jc w:val="center"/>
              <w:rPr>
                <w:smallCaps/>
                <w:sz w:val="28"/>
              </w:rPr>
            </w:pPr>
            <w:r w:rsidRPr="00FF321B">
              <w:rPr>
                <w:smallCaps/>
                <w:sz w:val="28"/>
              </w:rPr>
              <w:t>deferidos</w:t>
            </w:r>
          </w:p>
        </w:tc>
      </w:tr>
      <w:tr w:rsidR="0030028A" w:rsidRPr="00461639" w:rsidTr="0030028A">
        <w:tc>
          <w:tcPr>
            <w:tcW w:w="2500" w:type="pct"/>
            <w:tcBorders>
              <w:top w:val="single" w:sz="4" w:space="0" w:color="auto"/>
            </w:tcBorders>
            <w:shd w:val="clear" w:color="auto" w:fill="F3F2E9"/>
            <w:vAlign w:val="center"/>
          </w:tcPr>
          <w:p w:rsidR="0030028A" w:rsidRPr="00FF321B" w:rsidRDefault="0030028A" w:rsidP="004827B6">
            <w:pPr>
              <w:pStyle w:val="2Corpodotexto"/>
              <w:jc w:val="center"/>
              <w:rPr>
                <w:b/>
              </w:rPr>
            </w:pPr>
            <w:r w:rsidRPr="00FF321B">
              <w:rPr>
                <w:b/>
              </w:rPr>
              <w:t>nome do(as) alunos(as)</w:t>
            </w:r>
          </w:p>
        </w:tc>
        <w:tc>
          <w:tcPr>
            <w:tcW w:w="2500" w:type="pct"/>
            <w:tcBorders>
              <w:top w:val="single" w:sz="4" w:space="0" w:color="auto"/>
            </w:tcBorders>
            <w:shd w:val="clear" w:color="auto" w:fill="F3F2E9"/>
          </w:tcPr>
          <w:p w:rsidR="0030028A" w:rsidRPr="00FF321B" w:rsidRDefault="0030028A" w:rsidP="004827B6">
            <w:pPr>
              <w:pStyle w:val="2Corpodotexto"/>
              <w:jc w:val="center"/>
              <w:rPr>
                <w:b/>
              </w:rPr>
            </w:pPr>
            <w:r>
              <w:rPr>
                <w:b/>
              </w:rPr>
              <w:t>matrículas</w:t>
            </w:r>
          </w:p>
        </w:tc>
      </w:tr>
      <w:bookmarkStart w:id="2" w:name="Texto2"/>
      <w:tr w:rsidR="0030028A" w:rsidRPr="00461639" w:rsidTr="0030028A">
        <w:tc>
          <w:tcPr>
            <w:tcW w:w="2500" w:type="pct"/>
            <w:vAlign w:val="center"/>
          </w:tcPr>
          <w:p w:rsidR="0030028A" w:rsidRPr="00037276" w:rsidRDefault="0030028A" w:rsidP="004827B6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  <w:bookmarkEnd w:id="2"/>
          </w:p>
        </w:tc>
        <w:bookmarkStart w:id="3" w:name="Texto3"/>
        <w:tc>
          <w:tcPr>
            <w:tcW w:w="2500" w:type="pct"/>
          </w:tcPr>
          <w:p w:rsidR="0030028A" w:rsidRDefault="0030028A" w:rsidP="004827B6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  <w:bookmarkEnd w:id="3"/>
          </w:p>
        </w:tc>
      </w:tr>
      <w:tr w:rsidR="0030028A" w:rsidRPr="00461639" w:rsidTr="0030028A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30028A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30028A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30028A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30028A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30028A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30028A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30028A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30028A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30028A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</w:tbl>
    <w:p w:rsidR="00070E4E" w:rsidRDefault="00070E4E" w:rsidP="00070E4E">
      <w:pPr>
        <w:pStyle w:val="2Corpodotexto"/>
        <w:spacing w:after="360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43"/>
        <w:gridCol w:w="4643"/>
      </w:tblGrid>
      <w:tr w:rsidR="0030028A" w:rsidRPr="00461639" w:rsidTr="004A24B2"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0028A" w:rsidRPr="00FF321B" w:rsidRDefault="0030028A" w:rsidP="004A24B2">
            <w:pPr>
              <w:pStyle w:val="3Versalete"/>
              <w:jc w:val="center"/>
              <w:rPr>
                <w:smallCaps/>
                <w:sz w:val="28"/>
              </w:rPr>
            </w:pPr>
            <w:r>
              <w:rPr>
                <w:smallCaps/>
                <w:sz w:val="28"/>
              </w:rPr>
              <w:t>in</w:t>
            </w:r>
            <w:r w:rsidRPr="00FF321B">
              <w:rPr>
                <w:smallCaps/>
                <w:sz w:val="28"/>
              </w:rPr>
              <w:t>deferidos</w:t>
            </w:r>
          </w:p>
        </w:tc>
      </w:tr>
      <w:tr w:rsidR="0030028A" w:rsidRPr="00461639" w:rsidTr="004A24B2">
        <w:tc>
          <w:tcPr>
            <w:tcW w:w="2500" w:type="pct"/>
            <w:tcBorders>
              <w:top w:val="single" w:sz="4" w:space="0" w:color="auto"/>
            </w:tcBorders>
            <w:shd w:val="clear" w:color="auto" w:fill="F3F2E9"/>
            <w:vAlign w:val="center"/>
          </w:tcPr>
          <w:p w:rsidR="0030028A" w:rsidRPr="00FF321B" w:rsidRDefault="0030028A" w:rsidP="004A24B2">
            <w:pPr>
              <w:pStyle w:val="2Corpodotexto"/>
              <w:jc w:val="center"/>
              <w:rPr>
                <w:b/>
              </w:rPr>
            </w:pPr>
            <w:r w:rsidRPr="00FF321B">
              <w:rPr>
                <w:b/>
              </w:rPr>
              <w:t>nome do(as) alunos(as)</w:t>
            </w:r>
          </w:p>
        </w:tc>
        <w:tc>
          <w:tcPr>
            <w:tcW w:w="2500" w:type="pct"/>
            <w:tcBorders>
              <w:top w:val="single" w:sz="4" w:space="0" w:color="auto"/>
            </w:tcBorders>
            <w:shd w:val="clear" w:color="auto" w:fill="F3F2E9"/>
          </w:tcPr>
          <w:p w:rsidR="0030028A" w:rsidRPr="00FF321B" w:rsidRDefault="0030028A" w:rsidP="004A24B2">
            <w:pPr>
              <w:pStyle w:val="2Corpodotexto"/>
              <w:jc w:val="center"/>
              <w:rPr>
                <w:b/>
              </w:rPr>
            </w:pPr>
            <w:r>
              <w:rPr>
                <w:b/>
              </w:rPr>
              <w:t>matrículas</w:t>
            </w:r>
          </w:p>
        </w:tc>
      </w:tr>
      <w:tr w:rsidR="0030028A" w:rsidRPr="00461639" w:rsidTr="004A24B2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4A24B2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4A24B2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4A24B2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4A24B2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4A24B2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4A24B2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4A24B2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4A24B2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4A24B2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30028A" w:rsidRPr="00461639" w:rsidTr="004A24B2">
        <w:tc>
          <w:tcPr>
            <w:tcW w:w="2500" w:type="pct"/>
            <w:vAlign w:val="center"/>
          </w:tcPr>
          <w:p w:rsidR="0030028A" w:rsidRPr="00037276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30028A" w:rsidRDefault="0030028A" w:rsidP="004A24B2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</w:tbl>
    <w:p w:rsidR="0030028A" w:rsidRDefault="0030028A" w:rsidP="0030028A">
      <w:pPr>
        <w:pStyle w:val="2Corpodotexto"/>
      </w:pPr>
    </w:p>
    <w:sectPr w:rsidR="0030028A" w:rsidSect="004616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1CE" w:rsidRDefault="005831CE" w:rsidP="00677465">
      <w:r>
        <w:separator/>
      </w:r>
    </w:p>
  </w:endnote>
  <w:endnote w:type="continuationSeparator" w:id="0">
    <w:p w:rsidR="005831CE" w:rsidRDefault="005831CE" w:rsidP="00677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aleway SemiBold"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Kantumruy Pro SemiBold">
    <w:panose1 w:val="00000000000000000000"/>
    <w:charset w:val="00"/>
    <w:family w:val="auto"/>
    <w:pitch w:val="variable"/>
    <w:sig w:usb0="80000023" w:usb1="00000002" w:usb2="0001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17A" w:rsidRDefault="00D5417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17A" w:rsidRDefault="00D5417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17A" w:rsidRDefault="00D5417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1CE" w:rsidRDefault="005831CE" w:rsidP="00677465">
      <w:r>
        <w:separator/>
      </w:r>
    </w:p>
  </w:footnote>
  <w:footnote w:type="continuationSeparator" w:id="0">
    <w:p w:rsidR="005831CE" w:rsidRDefault="005831CE" w:rsidP="006774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17A" w:rsidRDefault="00D5417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28A" w:rsidRPr="0013130D" w:rsidRDefault="0030028A" w:rsidP="0030028A">
    <w:pPr>
      <w:pStyle w:val="Cabealho"/>
      <w:spacing w:after="120"/>
      <w:jc w:val="center"/>
      <w:rPr>
        <w:rFonts w:ascii="Arial" w:hAnsi="Arial"/>
        <w:b/>
        <w:bCs/>
      </w:rPr>
    </w:pPr>
    <w:r>
      <w:rPr>
        <w:noProof/>
      </w:rPr>
      <w:drawing>
        <wp:inline distT="0" distB="0" distL="0" distR="0" wp14:anchorId="7BB3A031" wp14:editId="35157C93">
          <wp:extent cx="609600" cy="640080"/>
          <wp:effectExtent l="0" t="0" r="0" b="7620"/>
          <wp:docPr id="1" name="Imagem 1" descr="BRASÃO-JPG_pequeno 2 para papel 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-JPG_pequeno 2 para papel 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028A" w:rsidRPr="000125D4" w:rsidRDefault="0030028A" w:rsidP="0030028A">
    <w:pPr>
      <w:jc w:val="center"/>
      <w:rPr>
        <w:rFonts w:ascii="Raleway SemiBold" w:hAnsi="Raleway SemiBold" w:cs="Kantumruy Pro SemiBold"/>
        <w:b/>
        <w:bCs/>
        <w:sz w:val="20"/>
        <w:szCs w:val="20"/>
      </w:rPr>
    </w:pPr>
    <w:r w:rsidRPr="000125D4">
      <w:rPr>
        <w:rFonts w:ascii="Raleway SemiBold" w:hAnsi="Raleway SemiBold" w:cs="Kantumruy Pro SemiBold"/>
        <w:b/>
        <w:bCs/>
        <w:sz w:val="20"/>
        <w:szCs w:val="20"/>
      </w:rPr>
      <w:t>UNIVERSIDADE FEDERAL DO OESTE DO PARÁ</w:t>
    </w:r>
  </w:p>
  <w:p w:rsidR="00DE6785" w:rsidRPr="0030028A" w:rsidRDefault="0030028A" w:rsidP="0030028A">
    <w:pPr>
      <w:jc w:val="center"/>
      <w:rPr>
        <w:rFonts w:ascii="Raleway SemiBold" w:hAnsi="Raleway SemiBold" w:cs="Kantumruy Pro SemiBold"/>
        <w:b/>
        <w:bCs/>
        <w:sz w:val="20"/>
        <w:szCs w:val="20"/>
      </w:rPr>
    </w:pPr>
    <w:r w:rsidRPr="000125D4">
      <w:rPr>
        <w:rFonts w:ascii="Raleway SemiBold" w:hAnsi="Raleway SemiBold" w:cs="Kantumruy Pro SemiBold"/>
        <w:b/>
        <w:bCs/>
        <w:sz w:val="20"/>
        <w:szCs w:val="20"/>
      </w:rPr>
      <w:t>PRÓ-REITORIA DE ENSINO DE GRADUAÇÃO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17A" w:rsidRDefault="00D5417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cumentProtection w:edit="forms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5B1"/>
    <w:rsid w:val="00016B28"/>
    <w:rsid w:val="00037276"/>
    <w:rsid w:val="00055C7B"/>
    <w:rsid w:val="00070E4E"/>
    <w:rsid w:val="00076ECB"/>
    <w:rsid w:val="00091B6A"/>
    <w:rsid w:val="000C35CA"/>
    <w:rsid w:val="00100F8C"/>
    <w:rsid w:val="001607E0"/>
    <w:rsid w:val="00167397"/>
    <w:rsid w:val="001A6FBE"/>
    <w:rsid w:val="001B55F1"/>
    <w:rsid w:val="001C0B2C"/>
    <w:rsid w:val="001C1361"/>
    <w:rsid w:val="001F312B"/>
    <w:rsid w:val="00202239"/>
    <w:rsid w:val="00291910"/>
    <w:rsid w:val="002B4BFC"/>
    <w:rsid w:val="002E4CB7"/>
    <w:rsid w:val="0030028A"/>
    <w:rsid w:val="00361188"/>
    <w:rsid w:val="003A45A0"/>
    <w:rsid w:val="0041015E"/>
    <w:rsid w:val="0043762C"/>
    <w:rsid w:val="0045410C"/>
    <w:rsid w:val="00461639"/>
    <w:rsid w:val="004827B6"/>
    <w:rsid w:val="00490F41"/>
    <w:rsid w:val="004A340F"/>
    <w:rsid w:val="004C2BA1"/>
    <w:rsid w:val="004F7D00"/>
    <w:rsid w:val="00530184"/>
    <w:rsid w:val="005510DD"/>
    <w:rsid w:val="00561ACD"/>
    <w:rsid w:val="005831CE"/>
    <w:rsid w:val="005A4ABC"/>
    <w:rsid w:val="005B48CC"/>
    <w:rsid w:val="005B6D8B"/>
    <w:rsid w:val="00634EBC"/>
    <w:rsid w:val="00651429"/>
    <w:rsid w:val="00657476"/>
    <w:rsid w:val="006673A6"/>
    <w:rsid w:val="006731D2"/>
    <w:rsid w:val="006756FF"/>
    <w:rsid w:val="00677465"/>
    <w:rsid w:val="006F22C3"/>
    <w:rsid w:val="006F545A"/>
    <w:rsid w:val="00766327"/>
    <w:rsid w:val="0077161A"/>
    <w:rsid w:val="007E5CFA"/>
    <w:rsid w:val="007F792F"/>
    <w:rsid w:val="00807391"/>
    <w:rsid w:val="0081640D"/>
    <w:rsid w:val="00851A94"/>
    <w:rsid w:val="00883D7E"/>
    <w:rsid w:val="008840A3"/>
    <w:rsid w:val="008A16A7"/>
    <w:rsid w:val="008B7ED7"/>
    <w:rsid w:val="00910CF4"/>
    <w:rsid w:val="00911E32"/>
    <w:rsid w:val="00963243"/>
    <w:rsid w:val="009B62C0"/>
    <w:rsid w:val="009D22E8"/>
    <w:rsid w:val="009E2112"/>
    <w:rsid w:val="00A01081"/>
    <w:rsid w:val="00A01487"/>
    <w:rsid w:val="00A844AD"/>
    <w:rsid w:val="00AC4166"/>
    <w:rsid w:val="00AD6438"/>
    <w:rsid w:val="00B06E27"/>
    <w:rsid w:val="00B0773C"/>
    <w:rsid w:val="00B16173"/>
    <w:rsid w:val="00B3681B"/>
    <w:rsid w:val="00B4046C"/>
    <w:rsid w:val="00B655B1"/>
    <w:rsid w:val="00B710B1"/>
    <w:rsid w:val="00BC27C5"/>
    <w:rsid w:val="00BD534C"/>
    <w:rsid w:val="00BE7DC2"/>
    <w:rsid w:val="00BF5CC1"/>
    <w:rsid w:val="00C1354E"/>
    <w:rsid w:val="00C13681"/>
    <w:rsid w:val="00CA2F95"/>
    <w:rsid w:val="00CB0429"/>
    <w:rsid w:val="00CE66D2"/>
    <w:rsid w:val="00CF5B80"/>
    <w:rsid w:val="00D35D00"/>
    <w:rsid w:val="00D5417A"/>
    <w:rsid w:val="00D6115E"/>
    <w:rsid w:val="00DC73AD"/>
    <w:rsid w:val="00DE6785"/>
    <w:rsid w:val="00E326CB"/>
    <w:rsid w:val="00E6553A"/>
    <w:rsid w:val="00E86966"/>
    <w:rsid w:val="00E93C29"/>
    <w:rsid w:val="00E95775"/>
    <w:rsid w:val="00E95D64"/>
    <w:rsid w:val="00EB61C2"/>
    <w:rsid w:val="00F06212"/>
    <w:rsid w:val="00F7305F"/>
    <w:rsid w:val="00FA5E82"/>
    <w:rsid w:val="00FB1481"/>
    <w:rsid w:val="00FC5FEA"/>
    <w:rsid w:val="00FF321B"/>
    <w:rsid w:val="00FF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BD534C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655B1"/>
    <w:pPr>
      <w:jc w:val="center"/>
    </w:pPr>
  </w:style>
  <w:style w:type="character" w:customStyle="1" w:styleId="CorpodetextoChar">
    <w:name w:val="Corpo de texto Char"/>
    <w:link w:val="Corpodetexto"/>
    <w:rsid w:val="00B655B1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93C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9D22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9D22E8"/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747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7476"/>
    <w:rPr>
      <w:rFonts w:ascii="Tahoma" w:eastAsia="Times New Roman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67746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7465"/>
    <w:rPr>
      <w:rFonts w:ascii="Times New Roman" w:eastAsia="Times New Roman" w:hAnsi="Times New Roman"/>
      <w:sz w:val="24"/>
      <w:szCs w:val="24"/>
    </w:rPr>
  </w:style>
  <w:style w:type="paragraph" w:customStyle="1" w:styleId="2Corpodotexto">
    <w:name w:val="2. Corpo do texto"/>
    <w:basedOn w:val="Normal"/>
    <w:link w:val="2CorpodotextoChar"/>
    <w:qFormat/>
    <w:rsid w:val="00910CF4"/>
    <w:pPr>
      <w:tabs>
        <w:tab w:val="left" w:pos="180"/>
      </w:tabs>
      <w:spacing w:line="259" w:lineRule="auto"/>
      <w:jc w:val="both"/>
    </w:pPr>
    <w:rPr>
      <w:rFonts w:ascii="Segoe UI" w:eastAsia="Arial Unicode MS" w:hAnsi="Segoe UI"/>
      <w:smallCaps/>
    </w:rPr>
  </w:style>
  <w:style w:type="paragraph" w:customStyle="1" w:styleId="3Versalete">
    <w:name w:val="3. Versalete"/>
    <w:basedOn w:val="2Corpodotexto"/>
    <w:link w:val="3VersaleteChar"/>
    <w:qFormat/>
    <w:rsid w:val="00677465"/>
    <w:rPr>
      <w:b/>
      <w:smallCaps w:val="0"/>
    </w:rPr>
  </w:style>
  <w:style w:type="character" w:customStyle="1" w:styleId="2CorpodotextoChar">
    <w:name w:val="2. Corpo do texto Char"/>
    <w:basedOn w:val="Fontepargpadro"/>
    <w:link w:val="2Corpodotexto"/>
    <w:rsid w:val="00910CF4"/>
    <w:rPr>
      <w:rFonts w:ascii="Segoe UI" w:eastAsia="Arial Unicode MS" w:hAnsi="Segoe UI"/>
      <w:smallCaps/>
      <w:sz w:val="24"/>
      <w:szCs w:val="24"/>
    </w:rPr>
  </w:style>
  <w:style w:type="paragraph" w:customStyle="1" w:styleId="1Ttulo">
    <w:name w:val="1. Título"/>
    <w:basedOn w:val="Corpodetexto"/>
    <w:link w:val="1TtuloChar"/>
    <w:qFormat/>
    <w:rsid w:val="00677465"/>
    <w:pPr>
      <w:tabs>
        <w:tab w:val="left" w:pos="180"/>
      </w:tabs>
      <w:spacing w:line="360" w:lineRule="auto"/>
    </w:pPr>
    <w:rPr>
      <w:rFonts w:ascii="Bodoni MT" w:eastAsia="Arial Unicode MS" w:hAnsi="Bodoni MT"/>
      <w:b/>
      <w:spacing w:val="40"/>
      <w:kern w:val="32"/>
      <w:sz w:val="32"/>
      <w:szCs w:val="32"/>
      <w:u w:val="single"/>
    </w:rPr>
  </w:style>
  <w:style w:type="character" w:customStyle="1" w:styleId="3VersaleteChar">
    <w:name w:val="3. Versalete Char"/>
    <w:basedOn w:val="2CorpodotextoChar"/>
    <w:link w:val="3Versalete"/>
    <w:rsid w:val="00677465"/>
    <w:rPr>
      <w:rFonts w:ascii="Segoe UI" w:eastAsia="Arial Unicode MS" w:hAnsi="Segoe UI"/>
      <w:b/>
      <w:smallCaps w:val="0"/>
      <w:sz w:val="24"/>
      <w:szCs w:val="24"/>
    </w:rPr>
  </w:style>
  <w:style w:type="character" w:customStyle="1" w:styleId="1TtuloChar">
    <w:name w:val="1. Título Char"/>
    <w:basedOn w:val="CorpodetextoChar"/>
    <w:link w:val="1Ttulo"/>
    <w:rsid w:val="00677465"/>
    <w:rPr>
      <w:rFonts w:ascii="Bodoni MT" w:eastAsia="Arial Unicode MS" w:hAnsi="Bodoni MT" w:cs="Times New Roman"/>
      <w:b/>
      <w:spacing w:val="40"/>
      <w:kern w:val="32"/>
      <w:sz w:val="32"/>
      <w:szCs w:val="32"/>
      <w:u w:val="single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541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BD534C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655B1"/>
    <w:pPr>
      <w:jc w:val="center"/>
    </w:pPr>
  </w:style>
  <w:style w:type="character" w:customStyle="1" w:styleId="CorpodetextoChar">
    <w:name w:val="Corpo de texto Char"/>
    <w:link w:val="Corpodetexto"/>
    <w:rsid w:val="00B655B1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93C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9D22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9D22E8"/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747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7476"/>
    <w:rPr>
      <w:rFonts w:ascii="Tahoma" w:eastAsia="Times New Roman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67746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7465"/>
    <w:rPr>
      <w:rFonts w:ascii="Times New Roman" w:eastAsia="Times New Roman" w:hAnsi="Times New Roman"/>
      <w:sz w:val="24"/>
      <w:szCs w:val="24"/>
    </w:rPr>
  </w:style>
  <w:style w:type="paragraph" w:customStyle="1" w:styleId="2Corpodotexto">
    <w:name w:val="2. Corpo do texto"/>
    <w:basedOn w:val="Normal"/>
    <w:link w:val="2CorpodotextoChar"/>
    <w:qFormat/>
    <w:rsid w:val="00910CF4"/>
    <w:pPr>
      <w:tabs>
        <w:tab w:val="left" w:pos="180"/>
      </w:tabs>
      <w:spacing w:line="259" w:lineRule="auto"/>
      <w:jc w:val="both"/>
    </w:pPr>
    <w:rPr>
      <w:rFonts w:ascii="Segoe UI" w:eastAsia="Arial Unicode MS" w:hAnsi="Segoe UI"/>
      <w:smallCaps/>
    </w:rPr>
  </w:style>
  <w:style w:type="paragraph" w:customStyle="1" w:styleId="3Versalete">
    <w:name w:val="3. Versalete"/>
    <w:basedOn w:val="2Corpodotexto"/>
    <w:link w:val="3VersaleteChar"/>
    <w:qFormat/>
    <w:rsid w:val="00677465"/>
    <w:rPr>
      <w:b/>
      <w:smallCaps w:val="0"/>
    </w:rPr>
  </w:style>
  <w:style w:type="character" w:customStyle="1" w:styleId="2CorpodotextoChar">
    <w:name w:val="2. Corpo do texto Char"/>
    <w:basedOn w:val="Fontepargpadro"/>
    <w:link w:val="2Corpodotexto"/>
    <w:rsid w:val="00910CF4"/>
    <w:rPr>
      <w:rFonts w:ascii="Segoe UI" w:eastAsia="Arial Unicode MS" w:hAnsi="Segoe UI"/>
      <w:smallCaps/>
      <w:sz w:val="24"/>
      <w:szCs w:val="24"/>
    </w:rPr>
  </w:style>
  <w:style w:type="paragraph" w:customStyle="1" w:styleId="1Ttulo">
    <w:name w:val="1. Título"/>
    <w:basedOn w:val="Corpodetexto"/>
    <w:link w:val="1TtuloChar"/>
    <w:qFormat/>
    <w:rsid w:val="00677465"/>
    <w:pPr>
      <w:tabs>
        <w:tab w:val="left" w:pos="180"/>
      </w:tabs>
      <w:spacing w:line="360" w:lineRule="auto"/>
    </w:pPr>
    <w:rPr>
      <w:rFonts w:ascii="Bodoni MT" w:eastAsia="Arial Unicode MS" w:hAnsi="Bodoni MT"/>
      <w:b/>
      <w:spacing w:val="40"/>
      <w:kern w:val="32"/>
      <w:sz w:val="32"/>
      <w:szCs w:val="32"/>
      <w:u w:val="single"/>
    </w:rPr>
  </w:style>
  <w:style w:type="character" w:customStyle="1" w:styleId="3VersaleteChar">
    <w:name w:val="3. Versalete Char"/>
    <w:basedOn w:val="2CorpodotextoChar"/>
    <w:link w:val="3Versalete"/>
    <w:rsid w:val="00677465"/>
    <w:rPr>
      <w:rFonts w:ascii="Segoe UI" w:eastAsia="Arial Unicode MS" w:hAnsi="Segoe UI"/>
      <w:b/>
      <w:smallCaps w:val="0"/>
      <w:sz w:val="24"/>
      <w:szCs w:val="24"/>
    </w:rPr>
  </w:style>
  <w:style w:type="character" w:customStyle="1" w:styleId="1TtuloChar">
    <w:name w:val="1. Título Char"/>
    <w:basedOn w:val="CorpodetextoChar"/>
    <w:link w:val="1Ttulo"/>
    <w:rsid w:val="00677465"/>
    <w:rPr>
      <w:rFonts w:ascii="Bodoni MT" w:eastAsia="Arial Unicode MS" w:hAnsi="Bodoni MT" w:cs="Times New Roman"/>
      <w:b/>
      <w:spacing w:val="40"/>
      <w:kern w:val="32"/>
      <w:sz w:val="32"/>
      <w:szCs w:val="32"/>
      <w:u w:val="single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541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BBB33-016C-4BB1-9B00-D5D34A22D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1. LISTA DE DEFERIDOS E INDEFERIDOS.dotx</Template>
  <TotalTime>1</TotalTime>
  <Pages>1</Pages>
  <Words>311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2</cp:revision>
  <cp:lastPrinted>2022-06-17T19:59:00Z</cp:lastPrinted>
  <dcterms:created xsi:type="dcterms:W3CDTF">2022-10-10T12:34:00Z</dcterms:created>
  <dcterms:modified xsi:type="dcterms:W3CDTF">2022-10-10T12:34:00Z</dcterms:modified>
</cp:coreProperties>
</file>